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11525354" w:rsidR="00385F5E" w:rsidRPr="00697FD5" w:rsidRDefault="0087405D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756E128E">
                <wp:simplePos x="0" y="0"/>
                <wp:positionH relativeFrom="margin">
                  <wp:align>left</wp:align>
                </wp:positionH>
                <wp:positionV relativeFrom="page">
                  <wp:posOffset>2352675</wp:posOffset>
                </wp:positionV>
                <wp:extent cx="3819525" cy="2047875"/>
                <wp:effectExtent l="0" t="0" r="9525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9525" cy="204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5FA25" w14:textId="5EE8A699" w:rsidR="00A354F7" w:rsidRPr="0087405D" w:rsidRDefault="00524B86" w:rsidP="0087405D">
                            <w:pPr>
                              <w:pStyle w:val="a4"/>
                              <w:suppressAutoHyphens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524B86">
                              <w:rPr>
                                <w:b/>
                                <w:szCs w:val="28"/>
                              </w:rPr>
                              <w:t xml:space="preserve">Об </w:t>
                            </w:r>
                            <w:r w:rsidR="00672FE0" w:rsidRPr="00672FE0">
                              <w:rPr>
                                <w:b/>
                                <w:szCs w:val="28"/>
                              </w:rPr>
                              <w:t xml:space="preserve">утверждении форм ведения организациями, осуществляющими выпуск средств массовой информации, отдельного учета объема и стоимости бесплатных и платных эфирного времени и печатной площади, предоставленных </w:t>
                            </w:r>
                            <w:r w:rsidR="00E461C1">
                              <w:rPr>
                                <w:b/>
                                <w:szCs w:val="28"/>
                              </w:rPr>
                              <w:t xml:space="preserve">зарегистрированным </w:t>
                            </w:r>
                            <w:r w:rsidR="00672FE0" w:rsidRPr="00672FE0">
                              <w:rPr>
                                <w:b/>
                                <w:szCs w:val="28"/>
                              </w:rPr>
                              <w:t xml:space="preserve">кандидатам </w:t>
                            </w:r>
                            <w:r w:rsidR="00E461C1">
                              <w:rPr>
                                <w:b/>
                                <w:szCs w:val="28"/>
                              </w:rPr>
                              <w:t xml:space="preserve">для проведения предвыборной агитации </w:t>
                            </w:r>
                            <w:r w:rsidR="00672FE0" w:rsidRPr="00672FE0">
                              <w:rPr>
                                <w:b/>
                                <w:szCs w:val="28"/>
                              </w:rPr>
                              <w:t xml:space="preserve">при проведении выборов депутатов Березниковской городской Думы </w:t>
                            </w:r>
                            <w:r w:rsidR="00672FE0">
                              <w:rPr>
                                <w:b/>
                                <w:szCs w:val="28"/>
                              </w:rPr>
                              <w:t>восьмого</w:t>
                            </w:r>
                            <w:r w:rsidR="00672FE0" w:rsidRPr="00672FE0">
                              <w:rPr>
                                <w:b/>
                                <w:szCs w:val="28"/>
                              </w:rPr>
                              <w:t xml:space="preserve"> созыва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85.25pt;width:300.75pt;height:161.2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" filled="f" stroked="f">
                <v:textbox inset="0,0,0,0">
                  <w:txbxContent>
                    <w:p w14:paraId="3295FA25" w14:textId="5EE8A699" w:rsidR="00A354F7" w:rsidRPr="0087405D" w:rsidRDefault="00524B86" w:rsidP="0087405D">
                      <w:pPr>
                        <w:pStyle w:val="a4"/>
                        <w:suppressAutoHyphens/>
                        <w:jc w:val="both"/>
                        <w:rPr>
                          <w:b/>
                          <w:szCs w:val="28"/>
                        </w:rPr>
                      </w:pPr>
                      <w:r w:rsidRPr="00524B86">
                        <w:rPr>
                          <w:b/>
                          <w:szCs w:val="28"/>
                        </w:rPr>
                        <w:t xml:space="preserve">Об </w:t>
                      </w:r>
                      <w:r w:rsidR="00672FE0" w:rsidRPr="00672FE0">
                        <w:rPr>
                          <w:b/>
                          <w:szCs w:val="28"/>
                        </w:rPr>
                        <w:t xml:space="preserve">утверждении форм ведения организациями, осуществляющими выпуск средств массовой информации, отдельного учета объема и стоимости бесплатных и платных эфирного времени и печатной площади, предоставленных </w:t>
                      </w:r>
                      <w:r w:rsidR="00E461C1">
                        <w:rPr>
                          <w:b/>
                          <w:szCs w:val="28"/>
                        </w:rPr>
                        <w:t xml:space="preserve">зарегистрированным </w:t>
                      </w:r>
                      <w:r w:rsidR="00672FE0" w:rsidRPr="00672FE0">
                        <w:rPr>
                          <w:b/>
                          <w:szCs w:val="28"/>
                        </w:rPr>
                        <w:t xml:space="preserve">кандидатам </w:t>
                      </w:r>
                      <w:r w:rsidR="00E461C1">
                        <w:rPr>
                          <w:b/>
                          <w:szCs w:val="28"/>
                        </w:rPr>
                        <w:t xml:space="preserve">для проведения предвыборной агитации </w:t>
                      </w:r>
                      <w:r w:rsidR="00672FE0" w:rsidRPr="00672FE0">
                        <w:rPr>
                          <w:b/>
                          <w:szCs w:val="28"/>
                        </w:rPr>
                        <w:t xml:space="preserve">при проведении выборов депутатов Березниковской городской Думы </w:t>
                      </w:r>
                      <w:r w:rsidR="00672FE0">
                        <w:rPr>
                          <w:b/>
                          <w:szCs w:val="28"/>
                        </w:rPr>
                        <w:t>восьмого</w:t>
                      </w:r>
                      <w:r w:rsidR="00672FE0" w:rsidRPr="00672FE0">
                        <w:rPr>
                          <w:b/>
                          <w:szCs w:val="28"/>
                        </w:rPr>
                        <w:t xml:space="preserve"> созыва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C7DE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6B5B9AF9">
                <wp:simplePos x="0" y="0"/>
                <wp:positionH relativeFrom="page">
                  <wp:posOffset>5228590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16510" b="10795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20752DE7" w:rsidR="00975170" w:rsidRPr="00512D15" w:rsidRDefault="00851F08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0E3581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672FE0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FD0914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672FE0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C07CE" id="Text Box 123" o:spid="_x0000_s1027" type="#_x0000_t202" style="position:absolute;margin-left:411.7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" filled="f" stroked="f">
                <v:textbox inset="0,0,0,0">
                  <w:txbxContent>
                    <w:p w14:paraId="669E76E1" w14:textId="20752DE7" w:rsidR="00975170" w:rsidRPr="00512D15" w:rsidRDefault="00851F08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0E3581">
                        <w:rPr>
                          <w:sz w:val="24"/>
                          <w:szCs w:val="24"/>
                        </w:rPr>
                        <w:t>2</w:t>
                      </w:r>
                      <w:r w:rsidR="00672FE0">
                        <w:rPr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sz w:val="24"/>
                          <w:szCs w:val="24"/>
                        </w:rPr>
                        <w:t>/</w:t>
                      </w:r>
                      <w:r w:rsidR="00FD0914">
                        <w:rPr>
                          <w:sz w:val="24"/>
                          <w:szCs w:val="24"/>
                        </w:rPr>
                        <w:t>0</w:t>
                      </w:r>
                      <w:r w:rsidR="00672FE0">
                        <w:rPr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E676C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7D6FC94D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29CFD7DE" w:rsidR="00975170" w:rsidRPr="00512D15" w:rsidRDefault="00F02B4F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672FE0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EC7DEA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7240A9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0E3581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EC7DEA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7240A9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3FA0A" id="_x0000_s1028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" filled="f" stroked="f">
                <v:textbox inset="0,0,0,0">
                  <w:txbxContent>
                    <w:p w14:paraId="22963CA6" w14:textId="29CFD7DE" w:rsidR="00975170" w:rsidRPr="00512D15" w:rsidRDefault="00F02B4F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672FE0">
                        <w:rPr>
                          <w:sz w:val="24"/>
                          <w:szCs w:val="24"/>
                        </w:rPr>
                        <w:t>5</w:t>
                      </w:r>
                      <w:r w:rsidR="00EC7DEA">
                        <w:rPr>
                          <w:sz w:val="24"/>
                          <w:szCs w:val="24"/>
                        </w:rPr>
                        <w:t>.</w:t>
                      </w:r>
                      <w:r w:rsidR="007240A9">
                        <w:rPr>
                          <w:sz w:val="24"/>
                          <w:szCs w:val="24"/>
                        </w:rPr>
                        <w:t>0</w:t>
                      </w:r>
                      <w:r w:rsidR="000E3581">
                        <w:rPr>
                          <w:sz w:val="24"/>
                          <w:szCs w:val="24"/>
                        </w:rPr>
                        <w:t>8</w:t>
                      </w:r>
                      <w:r w:rsidR="00EC7DEA">
                        <w:rPr>
                          <w:sz w:val="24"/>
                          <w:szCs w:val="24"/>
                        </w:rPr>
                        <w:t>.202</w:t>
                      </w:r>
                      <w:r w:rsidR="007240A9">
                        <w:rPr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95B35">
        <w:t xml:space="preserve">  </w:t>
      </w:r>
      <w:r w:rsidR="00BC4C25">
        <w:t xml:space="preserve"> </w:t>
      </w:r>
    </w:p>
    <w:p w14:paraId="39DC77B5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6BC2ED0E" w14:textId="6E705964" w:rsidR="0087405D" w:rsidRDefault="0087405D" w:rsidP="00524B86">
      <w:pPr>
        <w:suppressAutoHyphens/>
        <w:autoSpaceDE w:val="0"/>
        <w:autoSpaceDN w:val="0"/>
        <w:adjustRightInd w:val="0"/>
        <w:jc w:val="both"/>
        <w:rPr>
          <w:szCs w:val="28"/>
        </w:rPr>
      </w:pPr>
    </w:p>
    <w:p w14:paraId="672247B6" w14:textId="77777777" w:rsidR="00524B86" w:rsidRDefault="00524B86" w:rsidP="00524B86">
      <w:pPr>
        <w:suppressAutoHyphens/>
        <w:autoSpaceDE w:val="0"/>
        <w:autoSpaceDN w:val="0"/>
        <w:adjustRightInd w:val="0"/>
        <w:jc w:val="both"/>
        <w:rPr>
          <w:szCs w:val="28"/>
        </w:rPr>
      </w:pPr>
    </w:p>
    <w:p w14:paraId="11588877" w14:textId="77777777" w:rsidR="00672FE0" w:rsidRDefault="00672FE0" w:rsidP="000E3581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</w:p>
    <w:p w14:paraId="741D1619" w14:textId="77777777" w:rsidR="00672FE0" w:rsidRDefault="00672FE0" w:rsidP="000E3581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</w:p>
    <w:p w14:paraId="7A9E4B0F" w14:textId="77777777" w:rsidR="00672FE0" w:rsidRDefault="00672FE0" w:rsidP="000E3581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</w:p>
    <w:p w14:paraId="4B024661" w14:textId="77777777" w:rsidR="00672FE0" w:rsidRDefault="00672FE0" w:rsidP="000E3581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</w:p>
    <w:p w14:paraId="6CD528BE" w14:textId="77777777" w:rsidR="00E461C1" w:rsidRDefault="00E461C1" w:rsidP="000E3581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</w:p>
    <w:p w14:paraId="12457086" w14:textId="1E4C368B" w:rsidR="007E3187" w:rsidRDefault="00672FE0" w:rsidP="000E3581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В </w:t>
      </w:r>
      <w:r w:rsidRPr="00672FE0">
        <w:rPr>
          <w:szCs w:val="28"/>
        </w:rPr>
        <w:t>соответствии с частью 8 статьи 49 Закона Пермского края №525-ПК от 09.11.2009г. «О выборах депутатов представительных органов муниципальных образований в Пермском крае»,</w:t>
      </w:r>
    </w:p>
    <w:p w14:paraId="7D685408" w14:textId="77777777" w:rsidR="0087405D" w:rsidRPr="00C10949" w:rsidRDefault="0087405D" w:rsidP="000E3581">
      <w:pPr>
        <w:suppressAutoHyphens/>
        <w:autoSpaceDE w:val="0"/>
        <w:autoSpaceDN w:val="0"/>
        <w:adjustRightInd w:val="0"/>
        <w:ind w:firstLine="540"/>
        <w:jc w:val="both"/>
        <w:rPr>
          <w:szCs w:val="28"/>
        </w:rPr>
      </w:pPr>
    </w:p>
    <w:p w14:paraId="7BC31A1B" w14:textId="77777777" w:rsidR="00C10949" w:rsidRPr="00C10949" w:rsidRDefault="00C10949" w:rsidP="000E3581">
      <w:pPr>
        <w:pStyle w:val="a7"/>
        <w:suppressAutoHyphens/>
        <w:spacing w:line="240" w:lineRule="auto"/>
        <w:ind w:firstLine="540"/>
        <w:jc w:val="center"/>
        <w:rPr>
          <w:szCs w:val="28"/>
        </w:rPr>
      </w:pPr>
      <w:r w:rsidRPr="00C10949">
        <w:rPr>
          <w:szCs w:val="28"/>
        </w:rPr>
        <w:t>Комиссия решает:</w:t>
      </w:r>
    </w:p>
    <w:p w14:paraId="06CD6C7B" w14:textId="77777777" w:rsidR="00C10949" w:rsidRPr="00C10949" w:rsidRDefault="00C10949" w:rsidP="000E3581">
      <w:pPr>
        <w:pStyle w:val="a7"/>
        <w:suppressAutoHyphens/>
        <w:spacing w:line="240" w:lineRule="auto"/>
        <w:ind w:firstLine="540"/>
        <w:rPr>
          <w:szCs w:val="28"/>
        </w:rPr>
      </w:pPr>
    </w:p>
    <w:p w14:paraId="4BC97AFF" w14:textId="004AB62C" w:rsidR="00167EBA" w:rsidRPr="00167EBA" w:rsidRDefault="00C10949" w:rsidP="006E5B3E">
      <w:pPr>
        <w:pStyle w:val="a7"/>
        <w:suppressAutoHyphens/>
        <w:spacing w:line="240" w:lineRule="auto"/>
        <w:ind w:firstLine="561"/>
        <w:rPr>
          <w:szCs w:val="28"/>
        </w:rPr>
      </w:pPr>
      <w:r w:rsidRPr="00C10949">
        <w:rPr>
          <w:szCs w:val="28"/>
        </w:rPr>
        <w:t xml:space="preserve">1. </w:t>
      </w:r>
      <w:r w:rsidR="00672FE0" w:rsidRPr="00672FE0">
        <w:rPr>
          <w:szCs w:val="28"/>
        </w:rPr>
        <w:t xml:space="preserve">Утвердить прилагаемые формы ведения организациями, осуществляющими выпуск средств массовой информации, </w:t>
      </w:r>
      <w:r w:rsidR="00E461C1">
        <w:rPr>
          <w:szCs w:val="28"/>
        </w:rPr>
        <w:t xml:space="preserve">редакциями сетевых изданий, </w:t>
      </w:r>
      <w:r w:rsidR="00672FE0" w:rsidRPr="00672FE0">
        <w:rPr>
          <w:szCs w:val="28"/>
        </w:rPr>
        <w:t xml:space="preserve">отдельного учета объемов и стоимости бесплатных и платных эфирного времени и печатной площади, предоставленных </w:t>
      </w:r>
      <w:r w:rsidR="00E461C1">
        <w:rPr>
          <w:szCs w:val="28"/>
        </w:rPr>
        <w:t xml:space="preserve">зарегистрированным </w:t>
      </w:r>
      <w:r w:rsidR="00672FE0" w:rsidRPr="00672FE0">
        <w:rPr>
          <w:szCs w:val="28"/>
        </w:rPr>
        <w:t>кандидата</w:t>
      </w:r>
      <w:r w:rsidR="00E461C1">
        <w:rPr>
          <w:szCs w:val="28"/>
        </w:rPr>
        <w:t>м</w:t>
      </w:r>
      <w:r w:rsidR="00672FE0" w:rsidRPr="00672FE0">
        <w:rPr>
          <w:szCs w:val="28"/>
        </w:rPr>
        <w:t xml:space="preserve"> </w:t>
      </w:r>
      <w:r w:rsidR="00E461C1" w:rsidRPr="00E461C1">
        <w:rPr>
          <w:szCs w:val="28"/>
        </w:rPr>
        <w:t xml:space="preserve">для проведения предвыборной агитации </w:t>
      </w:r>
      <w:r w:rsidR="00672FE0" w:rsidRPr="00672FE0">
        <w:rPr>
          <w:szCs w:val="28"/>
        </w:rPr>
        <w:t xml:space="preserve">при проведении выборов депутатов Березниковской городской Думы </w:t>
      </w:r>
      <w:r w:rsidR="00672FE0">
        <w:rPr>
          <w:szCs w:val="28"/>
        </w:rPr>
        <w:t>восьмого</w:t>
      </w:r>
      <w:r w:rsidR="00672FE0" w:rsidRPr="00672FE0">
        <w:rPr>
          <w:szCs w:val="28"/>
        </w:rPr>
        <w:t xml:space="preserve"> созыва</w:t>
      </w:r>
      <w:r w:rsidR="00A663A6">
        <w:rPr>
          <w:szCs w:val="28"/>
        </w:rPr>
        <w:t xml:space="preserve">, назначенных на 14 сентября 2025 года. </w:t>
      </w:r>
      <w:bookmarkStart w:id="0" w:name="_GoBack"/>
      <w:bookmarkEnd w:id="0"/>
    </w:p>
    <w:p w14:paraId="257A9BD5" w14:textId="78C5C577" w:rsidR="007F714B" w:rsidRPr="00C10949" w:rsidRDefault="006367F6" w:rsidP="006E5B3E">
      <w:pPr>
        <w:tabs>
          <w:tab w:val="left" w:pos="-180"/>
        </w:tabs>
        <w:suppressAutoHyphens/>
        <w:ind w:firstLine="540"/>
        <w:jc w:val="both"/>
        <w:rPr>
          <w:szCs w:val="28"/>
        </w:rPr>
      </w:pPr>
      <w:r>
        <w:rPr>
          <w:szCs w:val="28"/>
        </w:rPr>
        <w:t>2</w:t>
      </w:r>
      <w:r w:rsidR="007F714B">
        <w:rPr>
          <w:szCs w:val="28"/>
        </w:rPr>
        <w:t>.</w:t>
      </w:r>
      <w:r w:rsidR="006E5B3E">
        <w:rPr>
          <w:szCs w:val="28"/>
        </w:rPr>
        <w:t xml:space="preserve"> </w:t>
      </w:r>
      <w:r w:rsidR="00486D9B" w:rsidRPr="00486D9B">
        <w:rPr>
          <w:szCs w:val="28"/>
        </w:rPr>
        <w:t xml:space="preserve">Разместить настоящее решение на официальном сайте территориальной избирательной комиссии </w:t>
      </w:r>
      <w:r w:rsidR="007240A9">
        <w:rPr>
          <w:szCs w:val="28"/>
        </w:rPr>
        <w:t>муниципального</w:t>
      </w:r>
      <w:r w:rsidR="00486D9B" w:rsidRPr="00486D9B">
        <w:rPr>
          <w:szCs w:val="28"/>
        </w:rPr>
        <w:t xml:space="preserve"> округа город Березники в информационно-телекоммуникационной сети «Интернет»</w:t>
      </w:r>
      <w:r w:rsidR="000E3581">
        <w:rPr>
          <w:szCs w:val="28"/>
        </w:rPr>
        <w:t xml:space="preserve">. </w:t>
      </w:r>
    </w:p>
    <w:p w14:paraId="59F2D801" w14:textId="5AE97396" w:rsidR="00C10949" w:rsidRPr="00C10949" w:rsidRDefault="006367F6" w:rsidP="006E5B3E">
      <w:pPr>
        <w:pStyle w:val="a7"/>
        <w:suppressAutoHyphens/>
        <w:spacing w:line="240" w:lineRule="auto"/>
        <w:ind w:firstLine="540"/>
        <w:rPr>
          <w:szCs w:val="28"/>
        </w:rPr>
      </w:pPr>
      <w:r>
        <w:rPr>
          <w:szCs w:val="28"/>
        </w:rPr>
        <w:t>3</w:t>
      </w:r>
      <w:r w:rsidR="00C10949" w:rsidRPr="00C10949">
        <w:rPr>
          <w:szCs w:val="28"/>
        </w:rPr>
        <w:t xml:space="preserve">. </w:t>
      </w:r>
      <w:r w:rsidR="00C10949">
        <w:rPr>
          <w:szCs w:val="28"/>
        </w:rPr>
        <w:t>Возложить к</w:t>
      </w:r>
      <w:r w:rsidR="00C10949" w:rsidRPr="00C10949">
        <w:rPr>
          <w:szCs w:val="28"/>
        </w:rPr>
        <w:t xml:space="preserve">онтроль </w:t>
      </w:r>
      <w:r w:rsidR="00C10949">
        <w:rPr>
          <w:szCs w:val="28"/>
        </w:rPr>
        <w:t>за</w:t>
      </w:r>
      <w:r w:rsidR="00C10949" w:rsidRPr="00C10949">
        <w:rPr>
          <w:szCs w:val="28"/>
        </w:rPr>
        <w:t xml:space="preserve"> исполнением настоящего решения на секретаря </w:t>
      </w:r>
      <w:r w:rsidR="00486D9B">
        <w:rPr>
          <w:szCs w:val="28"/>
        </w:rPr>
        <w:t>т</w:t>
      </w:r>
      <w:r w:rsidR="00C10949" w:rsidRPr="00C10949">
        <w:rPr>
          <w:szCs w:val="28"/>
        </w:rPr>
        <w:t xml:space="preserve">ерриториальной избирательной комиссии </w:t>
      </w:r>
      <w:r w:rsidR="007240A9">
        <w:rPr>
          <w:szCs w:val="28"/>
        </w:rPr>
        <w:t>муниципального</w:t>
      </w:r>
      <w:r w:rsidR="00C10949" w:rsidRPr="00C10949">
        <w:rPr>
          <w:szCs w:val="28"/>
        </w:rPr>
        <w:t xml:space="preserve"> округа город Березники Снигиреву Н.Н. </w:t>
      </w:r>
    </w:p>
    <w:p w14:paraId="332DA0D1" w14:textId="77777777"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787F361B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434BB540" w14:textId="57B0F701" w:rsidR="00525A05" w:rsidRDefault="00390726">
            <w:pPr>
              <w:pStyle w:val="a7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2B62FF38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5676ECB0" w14:textId="1D773D81" w:rsidR="00911625" w:rsidRDefault="00390726">
            <w:pPr>
              <w:pStyle w:val="a7"/>
              <w:ind w:firstLine="0"/>
              <w:jc w:val="right"/>
            </w:pPr>
            <w:r>
              <w:t>Н.Н. Снигирева</w:t>
            </w:r>
          </w:p>
        </w:tc>
      </w:tr>
    </w:tbl>
    <w:p w14:paraId="05AB4BD6" w14:textId="0AB9FEE4" w:rsidR="00C10949" w:rsidRDefault="00C10949">
      <w:pPr>
        <w:pStyle w:val="a7"/>
        <w:ind w:firstLine="0"/>
      </w:pPr>
    </w:p>
    <w:p w14:paraId="1C743192" w14:textId="309E5F1E" w:rsidR="00F961F3" w:rsidRDefault="00F961F3">
      <w:pPr>
        <w:pStyle w:val="a7"/>
        <w:ind w:firstLine="0"/>
      </w:pPr>
    </w:p>
    <w:p w14:paraId="46B3DAC3" w14:textId="1F6DB214" w:rsidR="00F961F3" w:rsidRDefault="00F961F3">
      <w:pPr>
        <w:pStyle w:val="a7"/>
        <w:ind w:firstLine="0"/>
      </w:pPr>
    </w:p>
    <w:p w14:paraId="4E5560A3" w14:textId="3C692FF9" w:rsidR="006E5B3E" w:rsidRDefault="006E5B3E">
      <w:pPr>
        <w:pStyle w:val="a7"/>
        <w:ind w:firstLine="0"/>
      </w:pPr>
    </w:p>
    <w:p w14:paraId="2A62265F" w14:textId="1266C5DC" w:rsidR="006E5B3E" w:rsidRDefault="006E5B3E">
      <w:pPr>
        <w:pStyle w:val="a7"/>
        <w:ind w:firstLine="0"/>
      </w:pPr>
    </w:p>
    <w:p w14:paraId="0BC13702" w14:textId="0E67F00B" w:rsidR="006E5B3E" w:rsidRDefault="006E5B3E">
      <w:pPr>
        <w:pStyle w:val="a7"/>
        <w:ind w:firstLine="0"/>
      </w:pPr>
    </w:p>
    <w:p w14:paraId="44707ED5" w14:textId="2ABE8AFF" w:rsidR="006E5B3E" w:rsidRDefault="006E5B3E">
      <w:pPr>
        <w:pStyle w:val="a7"/>
        <w:ind w:firstLine="0"/>
      </w:pPr>
    </w:p>
    <w:p w14:paraId="6AE71567" w14:textId="3E2CF62C" w:rsidR="006E5B3E" w:rsidRDefault="006E5B3E">
      <w:pPr>
        <w:pStyle w:val="a7"/>
        <w:ind w:firstLine="0"/>
      </w:pPr>
    </w:p>
    <w:p w14:paraId="5DECC33C" w14:textId="5F0AB90D" w:rsidR="006E5B3E" w:rsidRDefault="006E5B3E">
      <w:pPr>
        <w:pStyle w:val="a7"/>
        <w:ind w:firstLine="0"/>
      </w:pPr>
    </w:p>
    <w:p w14:paraId="396A02E9" w14:textId="77777777" w:rsidR="006E5B3E" w:rsidRDefault="006E5B3E">
      <w:pPr>
        <w:pStyle w:val="a7"/>
        <w:ind w:firstLine="0"/>
      </w:pPr>
    </w:p>
    <w:p w14:paraId="2BB63CB1" w14:textId="09431BA9" w:rsidR="00F961F3" w:rsidRDefault="00F961F3">
      <w:pPr>
        <w:pStyle w:val="a7"/>
        <w:ind w:firstLine="0"/>
      </w:pPr>
    </w:p>
    <w:sectPr w:rsidR="00F961F3" w:rsidSect="00254C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956D2F" w14:textId="77777777" w:rsidR="0078417D" w:rsidRDefault="0078417D">
      <w:r>
        <w:separator/>
      </w:r>
    </w:p>
  </w:endnote>
  <w:endnote w:type="continuationSeparator" w:id="0">
    <w:p w14:paraId="5037E736" w14:textId="77777777" w:rsidR="0078417D" w:rsidRDefault="00784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2E1736" w14:textId="77777777" w:rsidR="0078417D" w:rsidRDefault="0078417D">
      <w:r>
        <w:separator/>
      </w:r>
    </w:p>
  </w:footnote>
  <w:footnote w:type="continuationSeparator" w:id="0">
    <w:p w14:paraId="00A2AD97" w14:textId="77777777" w:rsidR="0078417D" w:rsidRDefault="00784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0288C37A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7240A9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16733"/>
    <w:rsid w:val="0002123C"/>
    <w:rsid w:val="00023ABA"/>
    <w:rsid w:val="00035ABC"/>
    <w:rsid w:val="00051066"/>
    <w:rsid w:val="00085DCE"/>
    <w:rsid w:val="000B4A0E"/>
    <w:rsid w:val="000D75F1"/>
    <w:rsid w:val="000E3581"/>
    <w:rsid w:val="001149D9"/>
    <w:rsid w:val="001243E3"/>
    <w:rsid w:val="00124589"/>
    <w:rsid w:val="00125315"/>
    <w:rsid w:val="00167EBA"/>
    <w:rsid w:val="0017083F"/>
    <w:rsid w:val="00170D09"/>
    <w:rsid w:val="00184FCE"/>
    <w:rsid w:val="001B111D"/>
    <w:rsid w:val="00205244"/>
    <w:rsid w:val="0021074E"/>
    <w:rsid w:val="002112BC"/>
    <w:rsid w:val="00232907"/>
    <w:rsid w:val="00236AEA"/>
    <w:rsid w:val="00254CB7"/>
    <w:rsid w:val="0025525C"/>
    <w:rsid w:val="00255B6B"/>
    <w:rsid w:val="00273D42"/>
    <w:rsid w:val="0029672B"/>
    <w:rsid w:val="002C2A72"/>
    <w:rsid w:val="003012C6"/>
    <w:rsid w:val="00302333"/>
    <w:rsid w:val="00303589"/>
    <w:rsid w:val="00315C30"/>
    <w:rsid w:val="00331EFD"/>
    <w:rsid w:val="00380407"/>
    <w:rsid w:val="00382EC6"/>
    <w:rsid w:val="00385F5E"/>
    <w:rsid w:val="00390726"/>
    <w:rsid w:val="00396177"/>
    <w:rsid w:val="003A7E0F"/>
    <w:rsid w:val="003E7736"/>
    <w:rsid w:val="004069C3"/>
    <w:rsid w:val="00470329"/>
    <w:rsid w:val="00481314"/>
    <w:rsid w:val="00486D9B"/>
    <w:rsid w:val="004B052C"/>
    <w:rsid w:val="004B27B7"/>
    <w:rsid w:val="004B3869"/>
    <w:rsid w:val="004C1BC7"/>
    <w:rsid w:val="004D6B1C"/>
    <w:rsid w:val="004E0428"/>
    <w:rsid w:val="00512D15"/>
    <w:rsid w:val="00524B86"/>
    <w:rsid w:val="005254D2"/>
    <w:rsid w:val="00525A05"/>
    <w:rsid w:val="00536050"/>
    <w:rsid w:val="005522B1"/>
    <w:rsid w:val="00567434"/>
    <w:rsid w:val="0058348E"/>
    <w:rsid w:val="00586421"/>
    <w:rsid w:val="0058674F"/>
    <w:rsid w:val="00591234"/>
    <w:rsid w:val="00593860"/>
    <w:rsid w:val="005B19D0"/>
    <w:rsid w:val="005B3585"/>
    <w:rsid w:val="006304A1"/>
    <w:rsid w:val="006367F6"/>
    <w:rsid w:val="00672FE0"/>
    <w:rsid w:val="0068748C"/>
    <w:rsid w:val="00695EF5"/>
    <w:rsid w:val="00696C01"/>
    <w:rsid w:val="00697FD5"/>
    <w:rsid w:val="006A0EFA"/>
    <w:rsid w:val="006A2C0F"/>
    <w:rsid w:val="006C04CD"/>
    <w:rsid w:val="006D12AF"/>
    <w:rsid w:val="006D6232"/>
    <w:rsid w:val="006E3F7D"/>
    <w:rsid w:val="006E5B3E"/>
    <w:rsid w:val="006E676C"/>
    <w:rsid w:val="006E69F7"/>
    <w:rsid w:val="006F01F2"/>
    <w:rsid w:val="006F2C34"/>
    <w:rsid w:val="00701EB6"/>
    <w:rsid w:val="007240A9"/>
    <w:rsid w:val="00725680"/>
    <w:rsid w:val="00743020"/>
    <w:rsid w:val="00745B20"/>
    <w:rsid w:val="00756AB6"/>
    <w:rsid w:val="00761140"/>
    <w:rsid w:val="00766AE1"/>
    <w:rsid w:val="00767633"/>
    <w:rsid w:val="0077494B"/>
    <w:rsid w:val="0078417D"/>
    <w:rsid w:val="007C3600"/>
    <w:rsid w:val="007C501C"/>
    <w:rsid w:val="007D2EE0"/>
    <w:rsid w:val="007E3187"/>
    <w:rsid w:val="007E5936"/>
    <w:rsid w:val="007F2DCF"/>
    <w:rsid w:val="007F714B"/>
    <w:rsid w:val="00813760"/>
    <w:rsid w:val="00825B91"/>
    <w:rsid w:val="008266CF"/>
    <w:rsid w:val="00843936"/>
    <w:rsid w:val="00851F08"/>
    <w:rsid w:val="00856384"/>
    <w:rsid w:val="008663E9"/>
    <w:rsid w:val="00873008"/>
    <w:rsid w:val="0087405D"/>
    <w:rsid w:val="008835DF"/>
    <w:rsid w:val="008858AC"/>
    <w:rsid w:val="00887EF5"/>
    <w:rsid w:val="008D10E6"/>
    <w:rsid w:val="008D73A9"/>
    <w:rsid w:val="008D7B3B"/>
    <w:rsid w:val="00911625"/>
    <w:rsid w:val="00944754"/>
    <w:rsid w:val="00947E40"/>
    <w:rsid w:val="00975170"/>
    <w:rsid w:val="0099460C"/>
    <w:rsid w:val="00995B35"/>
    <w:rsid w:val="009A51B1"/>
    <w:rsid w:val="009C0912"/>
    <w:rsid w:val="009C1E3A"/>
    <w:rsid w:val="009F53B3"/>
    <w:rsid w:val="00A1241B"/>
    <w:rsid w:val="00A17511"/>
    <w:rsid w:val="00A17D5F"/>
    <w:rsid w:val="00A354F7"/>
    <w:rsid w:val="00A45148"/>
    <w:rsid w:val="00A452E8"/>
    <w:rsid w:val="00A519A2"/>
    <w:rsid w:val="00A663A6"/>
    <w:rsid w:val="00A67D26"/>
    <w:rsid w:val="00A777DB"/>
    <w:rsid w:val="00A80FB0"/>
    <w:rsid w:val="00A820B9"/>
    <w:rsid w:val="00AB24C7"/>
    <w:rsid w:val="00AB2530"/>
    <w:rsid w:val="00B00866"/>
    <w:rsid w:val="00B06EF1"/>
    <w:rsid w:val="00B1160A"/>
    <w:rsid w:val="00B11B42"/>
    <w:rsid w:val="00B15ADD"/>
    <w:rsid w:val="00B237E4"/>
    <w:rsid w:val="00B37C97"/>
    <w:rsid w:val="00B40302"/>
    <w:rsid w:val="00B50785"/>
    <w:rsid w:val="00B94824"/>
    <w:rsid w:val="00BA733A"/>
    <w:rsid w:val="00BA7FB1"/>
    <w:rsid w:val="00BB4BEE"/>
    <w:rsid w:val="00BC4C25"/>
    <w:rsid w:val="00BD155A"/>
    <w:rsid w:val="00BD71F6"/>
    <w:rsid w:val="00BE60CF"/>
    <w:rsid w:val="00C024E7"/>
    <w:rsid w:val="00C10949"/>
    <w:rsid w:val="00C11D9E"/>
    <w:rsid w:val="00C25636"/>
    <w:rsid w:val="00C415B3"/>
    <w:rsid w:val="00C45C3B"/>
    <w:rsid w:val="00C74ACB"/>
    <w:rsid w:val="00C95C36"/>
    <w:rsid w:val="00CA76B4"/>
    <w:rsid w:val="00CB306F"/>
    <w:rsid w:val="00CB3840"/>
    <w:rsid w:val="00CC2B8D"/>
    <w:rsid w:val="00CC46BF"/>
    <w:rsid w:val="00D125D0"/>
    <w:rsid w:val="00D23693"/>
    <w:rsid w:val="00D715AA"/>
    <w:rsid w:val="00D81BB7"/>
    <w:rsid w:val="00DE48F3"/>
    <w:rsid w:val="00DE4F23"/>
    <w:rsid w:val="00DE66A8"/>
    <w:rsid w:val="00DF45D4"/>
    <w:rsid w:val="00E10A0D"/>
    <w:rsid w:val="00E110E9"/>
    <w:rsid w:val="00E11D12"/>
    <w:rsid w:val="00E30ED1"/>
    <w:rsid w:val="00E461C1"/>
    <w:rsid w:val="00E51010"/>
    <w:rsid w:val="00E52E9C"/>
    <w:rsid w:val="00E71EEE"/>
    <w:rsid w:val="00E813ED"/>
    <w:rsid w:val="00E843B9"/>
    <w:rsid w:val="00E85602"/>
    <w:rsid w:val="00E96F23"/>
    <w:rsid w:val="00EC7DEA"/>
    <w:rsid w:val="00ED325B"/>
    <w:rsid w:val="00EF7319"/>
    <w:rsid w:val="00F02B4F"/>
    <w:rsid w:val="00F3437B"/>
    <w:rsid w:val="00F528AF"/>
    <w:rsid w:val="00F75714"/>
    <w:rsid w:val="00F83D8B"/>
    <w:rsid w:val="00F8420C"/>
    <w:rsid w:val="00F961F3"/>
    <w:rsid w:val="00FA54AB"/>
    <w:rsid w:val="00FD0914"/>
    <w:rsid w:val="00FD0E8F"/>
    <w:rsid w:val="00FF699E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501C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C501C"/>
    <w:pPr>
      <w:suppressAutoHyphens/>
      <w:spacing w:line="240" w:lineRule="exact"/>
    </w:pPr>
  </w:style>
  <w:style w:type="paragraph" w:styleId="a4">
    <w:name w:val="header"/>
    <w:basedOn w:val="a"/>
    <w:link w:val="a5"/>
    <w:rsid w:val="007C501C"/>
    <w:pPr>
      <w:jc w:val="center"/>
    </w:pPr>
  </w:style>
  <w:style w:type="paragraph" w:customStyle="1" w:styleId="a6">
    <w:name w:val="Заголовок к тексту"/>
    <w:basedOn w:val="a"/>
    <w:next w:val="a7"/>
    <w:rsid w:val="007C501C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C501C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7C501C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7C501C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7C501C"/>
    <w:pPr>
      <w:ind w:left="4252"/>
    </w:pPr>
  </w:style>
  <w:style w:type="character" w:styleId="af2">
    <w:name w:val="page number"/>
    <w:basedOn w:val="a0"/>
    <w:rsid w:val="007C501C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5</cp:revision>
  <cp:lastPrinted>2025-08-16T07:57:00Z</cp:lastPrinted>
  <dcterms:created xsi:type="dcterms:W3CDTF">2025-08-15T05:30:00Z</dcterms:created>
  <dcterms:modified xsi:type="dcterms:W3CDTF">2025-08-16T07:57:00Z</dcterms:modified>
</cp:coreProperties>
</file>