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6D87FB30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695575" cy="447675"/>
                <wp:effectExtent l="0" t="0" r="9525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D5CDE4" w14:textId="40891E77" w:rsidR="00A534AE" w:rsidRPr="00A1662E" w:rsidRDefault="00A534AE" w:rsidP="00570840">
                            <w:pPr>
                              <w:suppressAutoHyphens/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</w:t>
                            </w:r>
                            <w:bookmarkStart w:id="0" w:name="_Hlk203986191"/>
                            <w:r w:rsidR="00E615DE">
                              <w:rPr>
                                <w:b/>
                                <w:szCs w:val="28"/>
                              </w:rPr>
                              <w:t xml:space="preserve">жалобы </w:t>
                            </w:r>
                            <w:proofErr w:type="spellStart"/>
                            <w:r w:rsidR="00E615DE">
                              <w:rPr>
                                <w:b/>
                                <w:szCs w:val="28"/>
                              </w:rPr>
                              <w:t>Евлоевой</w:t>
                            </w:r>
                            <w:proofErr w:type="spellEnd"/>
                            <w:r w:rsidR="00E615DE">
                              <w:rPr>
                                <w:b/>
                                <w:szCs w:val="28"/>
                              </w:rPr>
                              <w:t xml:space="preserve"> А.А.</w:t>
                            </w:r>
                          </w:p>
                          <w:bookmarkEnd w:id="0"/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25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" filled="f" stroked="f">
                <v:textbox inset="0,0,0,0">
                  <w:txbxContent>
                    <w:p w14:paraId="79D5CDE4" w14:textId="40891E77" w:rsidR="00A534AE" w:rsidRPr="00A1662E" w:rsidRDefault="00A534AE" w:rsidP="00570840">
                      <w:pPr>
                        <w:suppressAutoHyphens/>
                        <w:contextualSpacing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</w:t>
                      </w:r>
                      <w:bookmarkStart w:id="1" w:name="_Hlk203986191"/>
                      <w:r w:rsidR="00E615DE">
                        <w:rPr>
                          <w:b/>
                          <w:szCs w:val="28"/>
                        </w:rPr>
                        <w:t xml:space="preserve">жалобы </w:t>
                      </w:r>
                      <w:proofErr w:type="spellStart"/>
                      <w:r w:rsidR="00E615DE">
                        <w:rPr>
                          <w:b/>
                          <w:szCs w:val="28"/>
                        </w:rPr>
                        <w:t>Евлоевой</w:t>
                      </w:r>
                      <w:proofErr w:type="spellEnd"/>
                      <w:r w:rsidR="00E615DE">
                        <w:rPr>
                          <w:b/>
                          <w:szCs w:val="28"/>
                        </w:rPr>
                        <w:t xml:space="preserve"> А.А.</w:t>
                      </w:r>
                    </w:p>
                    <w:bookmarkEnd w:id="1"/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24F19BFC" w:rsidR="00975170" w:rsidRPr="00512D15" w:rsidRDefault="00FC1F1E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E615DE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E615DE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B00410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5B3FA0A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24F19BFC" w:rsidR="00975170" w:rsidRPr="00512D15" w:rsidRDefault="00FC1F1E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E615DE">
                        <w:rPr>
                          <w:sz w:val="24"/>
                          <w:szCs w:val="24"/>
                        </w:rPr>
                        <w:t>7</w:t>
                      </w:r>
                      <w:r w:rsidR="00A534AE">
                        <w:rPr>
                          <w:sz w:val="24"/>
                          <w:szCs w:val="24"/>
                        </w:rPr>
                        <w:t>.0</w:t>
                      </w:r>
                      <w:r w:rsidR="00E615DE">
                        <w:rPr>
                          <w:sz w:val="24"/>
                          <w:szCs w:val="24"/>
                        </w:rPr>
                        <w:t>9</w:t>
                      </w:r>
                      <w:r w:rsidR="00A534AE">
                        <w:rPr>
                          <w:sz w:val="24"/>
                          <w:szCs w:val="24"/>
                        </w:rPr>
                        <w:t>.202</w:t>
                      </w:r>
                      <w:r w:rsidR="00B00410"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6E9393B9" w:rsidR="00975170" w:rsidRPr="00512D15" w:rsidRDefault="00570840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173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C07CE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6E9393B9" w:rsidR="00975170" w:rsidRPr="00512D15" w:rsidRDefault="00570840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173</w:t>
                      </w:r>
                      <w:r w:rsidR="00A534AE">
                        <w:rPr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sz w:val="24"/>
                          <w:szCs w:val="24"/>
                        </w:rPr>
                        <w:t>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A5862C6" w14:textId="77777777" w:rsidR="007E023F" w:rsidRDefault="007E023F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75C4ACFB" w14:textId="02D85512" w:rsidR="00A534AE" w:rsidRDefault="002976DB" w:rsidP="00570840">
      <w:pPr>
        <w:suppressAutoHyphens/>
        <w:autoSpaceDE w:val="0"/>
        <w:autoSpaceDN w:val="0"/>
        <w:adjustRightInd w:val="0"/>
        <w:spacing w:line="276" w:lineRule="auto"/>
        <w:ind w:firstLine="539"/>
        <w:jc w:val="both"/>
      </w:pPr>
      <w:r>
        <w:t>В</w:t>
      </w:r>
      <w:r w:rsidR="00A534AE">
        <w:t xml:space="preserve"> </w:t>
      </w:r>
      <w:r w:rsidR="00F22748">
        <w:t>т</w:t>
      </w:r>
      <w:r w:rsidR="00A534AE">
        <w:t xml:space="preserve">ерриториальную избирательную комиссию </w:t>
      </w:r>
      <w:r>
        <w:t>муниципального</w:t>
      </w:r>
      <w:r w:rsidR="00A534AE">
        <w:t xml:space="preserve"> округа город Березники (далее - Комиссия) </w:t>
      </w:r>
      <w:r w:rsidR="00A42665">
        <w:t>поступил</w:t>
      </w:r>
      <w:r w:rsidR="005E183C">
        <w:t xml:space="preserve">а жалоба </w:t>
      </w:r>
      <w:proofErr w:type="spellStart"/>
      <w:r w:rsidR="00E615DE">
        <w:t>Евлоевой</w:t>
      </w:r>
      <w:proofErr w:type="spellEnd"/>
      <w:r w:rsidR="00E615DE">
        <w:t xml:space="preserve"> А.А.</w:t>
      </w:r>
      <w:r w:rsidR="00FC1F1E">
        <w:t xml:space="preserve"> </w:t>
      </w:r>
      <w:r w:rsidR="00E225CF">
        <w:t>(далее – Заявитель)</w:t>
      </w:r>
      <w:r w:rsidR="00A42665">
        <w:t xml:space="preserve"> о </w:t>
      </w:r>
      <w:r w:rsidR="005E183C">
        <w:t xml:space="preserve">публикации </w:t>
      </w:r>
      <w:r w:rsidR="00937FB9">
        <w:t xml:space="preserve">в период избирательной кампании </w:t>
      </w:r>
      <w:r w:rsidR="005E183C">
        <w:t>в сети «Интернет» в социальной сети «</w:t>
      </w:r>
      <w:proofErr w:type="spellStart"/>
      <w:r w:rsidR="005E183C">
        <w:t>ВКонтакте</w:t>
      </w:r>
      <w:proofErr w:type="spellEnd"/>
      <w:r w:rsidR="005E183C">
        <w:t xml:space="preserve">» на </w:t>
      </w:r>
      <w:r w:rsidR="00937FB9">
        <w:t xml:space="preserve">личной </w:t>
      </w:r>
      <w:r w:rsidR="005E183C">
        <w:t>странице</w:t>
      </w:r>
      <w:r w:rsidR="00937FB9">
        <w:t xml:space="preserve"> </w:t>
      </w:r>
      <w:proofErr w:type="spellStart"/>
      <w:r w:rsidR="00937FB9">
        <w:t>Оснадчук</w:t>
      </w:r>
      <w:proofErr w:type="spellEnd"/>
      <w:r w:rsidR="00937FB9">
        <w:t xml:space="preserve"> Романа</w:t>
      </w:r>
      <w:r w:rsidR="005E183C">
        <w:t xml:space="preserve"> </w:t>
      </w:r>
      <w:r w:rsidR="00937FB9">
        <w:t>были размещены незаконные агитационные материалы-видеоролик и электронный баннер с указанием фамилии</w:t>
      </w:r>
      <w:r w:rsidR="000371E0">
        <w:t>, имени кандидатов, наименование и эмблему избирательного объединения, которое выдвинуло их, даты выборов и избирательного округа, в котором имеются призывы не голосовать за партию «Единая Россия», за кандидатов от этой партии, создает негативный образ и кандидатов и партии, которая их выдвинула</w:t>
      </w:r>
      <w:r w:rsidR="006F56EC">
        <w:t>.</w:t>
      </w:r>
    </w:p>
    <w:p w14:paraId="22B0F101" w14:textId="6F2177E6" w:rsidR="008A4A13" w:rsidRDefault="00C47757" w:rsidP="00570840">
      <w:pPr>
        <w:suppressAutoHyphens/>
        <w:autoSpaceDE w:val="0"/>
        <w:autoSpaceDN w:val="0"/>
        <w:adjustRightInd w:val="0"/>
        <w:spacing w:line="276" w:lineRule="auto"/>
        <w:ind w:firstLine="539"/>
        <w:jc w:val="both"/>
      </w:pPr>
      <w:r>
        <w:t>По мнению заявителя</w:t>
      </w:r>
      <w:r w:rsidR="000371E0">
        <w:t xml:space="preserve"> данны</w:t>
      </w:r>
      <w:r w:rsidR="00FB5CAA">
        <w:t>й</w:t>
      </w:r>
      <w:r w:rsidR="000371E0">
        <w:t xml:space="preserve"> материал явля</w:t>
      </w:r>
      <w:r w:rsidR="00FB5CAA">
        <w:t>е</w:t>
      </w:r>
      <w:r w:rsidR="000371E0">
        <w:t>тся предвыборной агитацией – визуальным агитационным материалом, который не содержит выходных данных</w:t>
      </w:r>
      <w:r w:rsidR="00FB5CAA">
        <w:t>, изготовлен и распространяется с нарушением требований избирательного законодательства</w:t>
      </w:r>
      <w:r w:rsidR="008A4A13">
        <w:t xml:space="preserve">. </w:t>
      </w:r>
    </w:p>
    <w:p w14:paraId="1ED32BFD" w14:textId="7658D2C0" w:rsidR="00A534AE" w:rsidRPr="00761C6D" w:rsidRDefault="00A534AE" w:rsidP="00570840">
      <w:pPr>
        <w:suppressAutoHyphens/>
        <w:autoSpaceDE w:val="0"/>
        <w:autoSpaceDN w:val="0"/>
        <w:adjustRightInd w:val="0"/>
        <w:spacing w:line="276" w:lineRule="auto"/>
        <w:ind w:firstLine="539"/>
        <w:jc w:val="both"/>
      </w:pPr>
      <w:r w:rsidRPr="00761C6D">
        <w:t xml:space="preserve">К </w:t>
      </w:r>
      <w:r w:rsidR="0031188A" w:rsidRPr="00761C6D">
        <w:t>обращению</w:t>
      </w:r>
      <w:r w:rsidRPr="00761C6D">
        <w:t xml:space="preserve"> приложен</w:t>
      </w:r>
      <w:r w:rsidR="008E5964" w:rsidRPr="00761C6D">
        <w:t>о</w:t>
      </w:r>
      <w:r w:rsidR="00766C2A" w:rsidRPr="00761C6D">
        <w:t>:</w:t>
      </w:r>
      <w:r w:rsidR="00586006">
        <w:t xml:space="preserve"> </w:t>
      </w:r>
      <w:r w:rsidR="00586006" w:rsidRPr="00586006">
        <w:t>скри</w:t>
      </w:r>
      <w:bookmarkStart w:id="2" w:name="_GoBack"/>
      <w:bookmarkEnd w:id="2"/>
      <w:r w:rsidR="00586006" w:rsidRPr="00586006">
        <w:t xml:space="preserve">ншот </w:t>
      </w:r>
      <w:r w:rsidR="00FB5CAA">
        <w:t xml:space="preserve">и видео со страницы </w:t>
      </w:r>
      <w:proofErr w:type="spellStart"/>
      <w:r w:rsidR="00FB5CAA">
        <w:t>Оснадчук</w:t>
      </w:r>
      <w:proofErr w:type="spellEnd"/>
      <w:r w:rsidR="00FB5CAA">
        <w:t xml:space="preserve"> Р. </w:t>
      </w:r>
      <w:r w:rsidR="00570840">
        <w:t>в</w:t>
      </w:r>
      <w:r w:rsidR="00FB5CAA">
        <w:t xml:space="preserve"> социальной сети «</w:t>
      </w:r>
      <w:proofErr w:type="spellStart"/>
      <w:r w:rsidR="00FB5CAA">
        <w:t>ВКонтакте</w:t>
      </w:r>
      <w:proofErr w:type="spellEnd"/>
      <w:r w:rsidR="00FB5CAA">
        <w:t>»</w:t>
      </w:r>
      <w:r w:rsidR="007A6D02" w:rsidRPr="00761C6D">
        <w:t>.</w:t>
      </w:r>
    </w:p>
    <w:p w14:paraId="088FC73D" w14:textId="55832214" w:rsidR="00315429" w:rsidRDefault="00E53A55" w:rsidP="00570840">
      <w:pPr>
        <w:suppressAutoHyphens/>
        <w:autoSpaceDE w:val="0"/>
        <w:autoSpaceDN w:val="0"/>
        <w:adjustRightInd w:val="0"/>
        <w:spacing w:line="276" w:lineRule="auto"/>
        <w:ind w:firstLine="539"/>
        <w:jc w:val="both"/>
      </w:pPr>
      <w:r w:rsidRPr="00E53A55">
        <w:t xml:space="preserve">Комиссия, рассмотрев </w:t>
      </w:r>
      <w:r w:rsidR="001E6827">
        <w:t xml:space="preserve">обращение </w:t>
      </w:r>
      <w:proofErr w:type="spellStart"/>
      <w:r w:rsidR="00FB5CAA">
        <w:t>Евлоевой</w:t>
      </w:r>
      <w:proofErr w:type="spellEnd"/>
      <w:r w:rsidR="00FB5CAA">
        <w:t xml:space="preserve"> А.А.</w:t>
      </w:r>
      <w:r w:rsidRPr="00E53A55">
        <w:t>, приложенны</w:t>
      </w:r>
      <w:r>
        <w:t>й</w:t>
      </w:r>
      <w:r w:rsidR="00D40C56" w:rsidRPr="00D40C56">
        <w:t xml:space="preserve"> скриншот </w:t>
      </w:r>
      <w:r w:rsidR="00570840">
        <w:t xml:space="preserve">в </w:t>
      </w:r>
      <w:r w:rsidRPr="00E53A55">
        <w:t>рамках установленных компетенций установила следующее</w:t>
      </w:r>
      <w:r>
        <w:t>.</w:t>
      </w:r>
    </w:p>
    <w:p w14:paraId="45BB61BB" w14:textId="2437CCB4" w:rsidR="00A534AE" w:rsidRDefault="0029660E" w:rsidP="00570840">
      <w:pPr>
        <w:suppressAutoHyphens/>
        <w:autoSpaceDE w:val="0"/>
        <w:autoSpaceDN w:val="0"/>
        <w:adjustRightInd w:val="0"/>
        <w:spacing w:line="276" w:lineRule="auto"/>
        <w:ind w:firstLine="539"/>
        <w:jc w:val="both"/>
      </w:pPr>
      <w:r>
        <w:t>В связи с необходимостью проведения дополнительной проверки фактов, изложенных в обращении, р</w:t>
      </w:r>
      <w:r w:rsidR="00A534AE" w:rsidRPr="00755600">
        <w:t>уководствуясь</w:t>
      </w:r>
      <w:r w:rsidR="00A534AE" w:rsidRPr="00E62B7A">
        <w:t xml:space="preserve"> пункт</w:t>
      </w:r>
      <w:r w:rsidR="00450B5A">
        <w:t>ом</w:t>
      </w:r>
      <w:r w:rsidR="00A534AE" w:rsidRPr="00E62B7A">
        <w:t xml:space="preserve"> 4</w:t>
      </w:r>
      <w:r w:rsidR="00A534AE">
        <w:t xml:space="preserve"> </w:t>
      </w:r>
      <w:r w:rsidR="00A534AE" w:rsidRPr="00E62B7A">
        <w:t>статьи 20</w:t>
      </w:r>
      <w:bookmarkStart w:id="3" w:name="_Hlk175060974"/>
      <w:r w:rsidR="00A12FF0">
        <w:t xml:space="preserve"> </w:t>
      </w:r>
      <w:r w:rsidR="00A534AE" w:rsidRPr="00755600">
        <w:t>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  <w:bookmarkEnd w:id="3"/>
    </w:p>
    <w:p w14:paraId="1325C643" w14:textId="77777777" w:rsidR="00A10C59" w:rsidRDefault="00A10C59" w:rsidP="00570840">
      <w:pPr>
        <w:suppressAutoHyphens/>
        <w:autoSpaceDE w:val="0"/>
        <w:autoSpaceDN w:val="0"/>
        <w:adjustRightInd w:val="0"/>
        <w:spacing w:line="276" w:lineRule="auto"/>
        <w:ind w:firstLine="540"/>
        <w:jc w:val="both"/>
      </w:pPr>
    </w:p>
    <w:p w14:paraId="40A12252" w14:textId="5B6E6799" w:rsidR="00A534AE" w:rsidRPr="00755600" w:rsidRDefault="00A12FF0" w:rsidP="00570840">
      <w:pPr>
        <w:tabs>
          <w:tab w:val="left" w:pos="1500"/>
          <w:tab w:val="left" w:pos="2775"/>
        </w:tabs>
        <w:suppressAutoHyphens/>
        <w:spacing w:line="276" w:lineRule="auto"/>
        <w:ind w:firstLine="567"/>
        <w:jc w:val="center"/>
        <w:rPr>
          <w:szCs w:val="28"/>
        </w:rPr>
      </w:pPr>
      <w:r w:rsidRPr="00755600">
        <w:rPr>
          <w:szCs w:val="28"/>
        </w:rPr>
        <w:t>Комиссия р</w:t>
      </w:r>
      <w:r w:rsidR="00570840">
        <w:rPr>
          <w:szCs w:val="28"/>
        </w:rPr>
        <w:t xml:space="preserve"> </w:t>
      </w:r>
      <w:r w:rsidRPr="00755600">
        <w:rPr>
          <w:szCs w:val="28"/>
        </w:rPr>
        <w:t>е</w:t>
      </w:r>
      <w:r w:rsidR="00570840">
        <w:rPr>
          <w:szCs w:val="28"/>
        </w:rPr>
        <w:t xml:space="preserve"> </w:t>
      </w:r>
      <w:r w:rsidRPr="00755600">
        <w:rPr>
          <w:szCs w:val="28"/>
        </w:rPr>
        <w:t>ш</w:t>
      </w:r>
      <w:r w:rsidR="00570840">
        <w:rPr>
          <w:szCs w:val="28"/>
        </w:rPr>
        <w:t xml:space="preserve"> </w:t>
      </w:r>
      <w:r w:rsidRPr="00755600">
        <w:rPr>
          <w:szCs w:val="28"/>
        </w:rPr>
        <w:t>а</w:t>
      </w:r>
      <w:r w:rsidR="00570840">
        <w:rPr>
          <w:szCs w:val="28"/>
        </w:rPr>
        <w:t xml:space="preserve"> </w:t>
      </w:r>
      <w:r w:rsidRPr="00755600">
        <w:rPr>
          <w:szCs w:val="28"/>
        </w:rPr>
        <w:t>е</w:t>
      </w:r>
      <w:r w:rsidR="00570840">
        <w:rPr>
          <w:szCs w:val="28"/>
        </w:rPr>
        <w:t xml:space="preserve"> </w:t>
      </w:r>
      <w:r w:rsidRPr="00755600">
        <w:rPr>
          <w:szCs w:val="28"/>
        </w:rPr>
        <w:t>т</w:t>
      </w:r>
      <w:r w:rsidR="00A534AE" w:rsidRPr="00755600">
        <w:rPr>
          <w:szCs w:val="28"/>
        </w:rPr>
        <w:t>:</w:t>
      </w:r>
    </w:p>
    <w:p w14:paraId="00AE770A" w14:textId="77777777" w:rsidR="00A534AE" w:rsidRPr="00755600" w:rsidRDefault="00A534AE" w:rsidP="00570840">
      <w:pPr>
        <w:tabs>
          <w:tab w:val="left" w:pos="2775"/>
        </w:tabs>
        <w:suppressAutoHyphens/>
        <w:spacing w:line="276" w:lineRule="auto"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043C3334" w14:textId="50F8ED36" w:rsidR="00EA15C7" w:rsidRDefault="00EA15C7" w:rsidP="00570840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 w:line="276" w:lineRule="auto"/>
        <w:ind w:left="0" w:firstLine="567"/>
        <w:contextualSpacing/>
        <w:jc w:val="both"/>
        <w:rPr>
          <w:szCs w:val="28"/>
        </w:rPr>
      </w:pPr>
      <w:r>
        <w:rPr>
          <w:szCs w:val="28"/>
        </w:rPr>
        <w:t>Продлить рассмотрени</w:t>
      </w:r>
      <w:r w:rsidR="007E023F">
        <w:rPr>
          <w:szCs w:val="28"/>
        </w:rPr>
        <w:t>е</w:t>
      </w:r>
      <w:r>
        <w:rPr>
          <w:szCs w:val="28"/>
        </w:rPr>
        <w:t xml:space="preserve"> </w:t>
      </w:r>
      <w:r w:rsidR="0029660E">
        <w:rPr>
          <w:szCs w:val="28"/>
        </w:rPr>
        <w:t>обращения</w:t>
      </w:r>
      <w:r w:rsidR="007E023F">
        <w:rPr>
          <w:szCs w:val="28"/>
        </w:rPr>
        <w:t xml:space="preserve"> на срок, установленный Федеральным законом</w:t>
      </w:r>
      <w:r w:rsidR="0029660E">
        <w:rPr>
          <w:szCs w:val="28"/>
        </w:rPr>
        <w:t>.</w:t>
      </w:r>
    </w:p>
    <w:p w14:paraId="62C1AC97" w14:textId="793869B5" w:rsidR="009778F1" w:rsidRPr="009778F1" w:rsidRDefault="00A534AE" w:rsidP="00570840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 w:line="276" w:lineRule="auto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Направить настоящее решение заявителю</w:t>
      </w:r>
      <w:r w:rsidR="00503387">
        <w:rPr>
          <w:szCs w:val="28"/>
        </w:rPr>
        <w:t>.</w:t>
      </w:r>
    </w:p>
    <w:p w14:paraId="6C84C88F" w14:textId="4357BEF8" w:rsidR="00A534AE" w:rsidRDefault="00A534AE" w:rsidP="00570840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 w:line="276" w:lineRule="auto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 xml:space="preserve">Разместить настоящее решение на сайте </w:t>
      </w:r>
      <w:r w:rsidR="00F22748">
        <w:rPr>
          <w:szCs w:val="28"/>
        </w:rPr>
        <w:t>т</w:t>
      </w:r>
      <w:r w:rsidRPr="002F1DD3">
        <w:rPr>
          <w:szCs w:val="28"/>
        </w:rPr>
        <w:t xml:space="preserve">ерриториальной избирательной комиссии </w:t>
      </w:r>
      <w:r w:rsidR="005855F0">
        <w:rPr>
          <w:szCs w:val="28"/>
        </w:rPr>
        <w:t>муниципального</w:t>
      </w:r>
      <w:r w:rsidRPr="002F1DD3">
        <w:rPr>
          <w:szCs w:val="28"/>
        </w:rPr>
        <w:t xml:space="preserve"> округа город Березники в информационно-телекоммуникационной сети «Интернет».</w:t>
      </w:r>
    </w:p>
    <w:p w14:paraId="1960D73B" w14:textId="17DC0A3B" w:rsidR="00D125D0" w:rsidRPr="00A534AE" w:rsidRDefault="00F22748" w:rsidP="00570840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 w:line="276" w:lineRule="auto"/>
        <w:ind w:left="0" w:firstLine="567"/>
        <w:contextualSpacing/>
        <w:jc w:val="both"/>
        <w:rPr>
          <w:szCs w:val="28"/>
        </w:rPr>
      </w:pPr>
      <w:r>
        <w:rPr>
          <w:szCs w:val="28"/>
        </w:rPr>
        <w:lastRenderedPageBreak/>
        <w:t>Возложить к</w:t>
      </w:r>
      <w:r w:rsidR="00A534AE" w:rsidRPr="002F1DD3">
        <w:rPr>
          <w:szCs w:val="28"/>
        </w:rPr>
        <w:t xml:space="preserve">онтроль за исполнением настоящего решения на председателя </w:t>
      </w:r>
      <w:r>
        <w:rPr>
          <w:szCs w:val="28"/>
        </w:rPr>
        <w:t>т</w:t>
      </w:r>
      <w:r w:rsidR="00A534AE" w:rsidRPr="002F1DD3">
        <w:rPr>
          <w:szCs w:val="28"/>
        </w:rPr>
        <w:t xml:space="preserve">ерриториальной избирательной комиссии </w:t>
      </w:r>
      <w:r w:rsidR="009778F1">
        <w:rPr>
          <w:szCs w:val="28"/>
        </w:rPr>
        <w:t>муниципального</w:t>
      </w:r>
      <w:r w:rsidR="00A534AE">
        <w:rPr>
          <w:szCs w:val="28"/>
        </w:rPr>
        <w:t xml:space="preserve"> округа город Березники</w:t>
      </w:r>
      <w:r w:rsidR="00A534AE" w:rsidRPr="002F1DD3">
        <w:rPr>
          <w:szCs w:val="28"/>
        </w:rPr>
        <w:t xml:space="preserve"> Афанасьеву</w:t>
      </w:r>
      <w:r w:rsidR="00A534AE">
        <w:rPr>
          <w:szCs w:val="28"/>
        </w:rPr>
        <w:t xml:space="preserve"> Л.А</w:t>
      </w:r>
      <w:r w:rsidR="00A534AE" w:rsidRPr="002F1DD3">
        <w:rPr>
          <w:szCs w:val="28"/>
        </w:rPr>
        <w:t>.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4971C16" w14:textId="77777777" w:rsidR="00F22748" w:rsidRDefault="00F22748">
            <w:pPr>
              <w:pStyle w:val="a8"/>
              <w:ind w:firstLine="0"/>
            </w:pPr>
          </w:p>
          <w:p w14:paraId="787F361B" w14:textId="687C535E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EE58315" w14:textId="77777777" w:rsidR="00F22748" w:rsidRDefault="00F22748">
            <w:pPr>
              <w:pStyle w:val="a8"/>
              <w:ind w:firstLine="0"/>
              <w:jc w:val="right"/>
            </w:pPr>
          </w:p>
          <w:p w14:paraId="434BB540" w14:textId="341D30CA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5E5C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8F4BF3" w14:textId="77777777" w:rsidR="00DF3424" w:rsidRDefault="00DF3424">
      <w:r>
        <w:separator/>
      </w:r>
    </w:p>
  </w:endnote>
  <w:endnote w:type="continuationSeparator" w:id="0">
    <w:p w14:paraId="73B5909B" w14:textId="77777777" w:rsidR="00DF3424" w:rsidRDefault="00DF3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0CCB1C" w14:textId="77777777" w:rsidR="00DF3424" w:rsidRDefault="00DF3424">
      <w:r>
        <w:separator/>
      </w:r>
    </w:p>
  </w:footnote>
  <w:footnote w:type="continuationSeparator" w:id="0">
    <w:p w14:paraId="4BE453DC" w14:textId="77777777" w:rsidR="00DF3424" w:rsidRDefault="00DF3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47C8FCF5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2976DB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0644"/>
    <w:rsid w:val="00012A16"/>
    <w:rsid w:val="000137D7"/>
    <w:rsid w:val="00013EBB"/>
    <w:rsid w:val="00035ABC"/>
    <w:rsid w:val="000371E0"/>
    <w:rsid w:val="00051066"/>
    <w:rsid w:val="00085DCE"/>
    <w:rsid w:val="000A20BC"/>
    <w:rsid w:val="000B4A0E"/>
    <w:rsid w:val="000D75F1"/>
    <w:rsid w:val="000E3AFE"/>
    <w:rsid w:val="00107496"/>
    <w:rsid w:val="00123567"/>
    <w:rsid w:val="001243E3"/>
    <w:rsid w:val="00124589"/>
    <w:rsid w:val="00125315"/>
    <w:rsid w:val="00136659"/>
    <w:rsid w:val="00143F5C"/>
    <w:rsid w:val="00155809"/>
    <w:rsid w:val="0015702F"/>
    <w:rsid w:val="00166989"/>
    <w:rsid w:val="0017083F"/>
    <w:rsid w:val="00170D09"/>
    <w:rsid w:val="00194591"/>
    <w:rsid w:val="001E41B4"/>
    <w:rsid w:val="001E44B3"/>
    <w:rsid w:val="001E4F8C"/>
    <w:rsid w:val="001E6827"/>
    <w:rsid w:val="001F2A74"/>
    <w:rsid w:val="00205244"/>
    <w:rsid w:val="0020652C"/>
    <w:rsid w:val="0021074E"/>
    <w:rsid w:val="002112BC"/>
    <w:rsid w:val="0023078C"/>
    <w:rsid w:val="00230ACE"/>
    <w:rsid w:val="00232907"/>
    <w:rsid w:val="00232F00"/>
    <w:rsid w:val="00236AEA"/>
    <w:rsid w:val="002407F4"/>
    <w:rsid w:val="00251061"/>
    <w:rsid w:val="00254CB7"/>
    <w:rsid w:val="00255412"/>
    <w:rsid w:val="00255B6B"/>
    <w:rsid w:val="00266D61"/>
    <w:rsid w:val="0029660E"/>
    <w:rsid w:val="0029672B"/>
    <w:rsid w:val="002976DB"/>
    <w:rsid w:val="002A6043"/>
    <w:rsid w:val="002B7CAF"/>
    <w:rsid w:val="002C2A72"/>
    <w:rsid w:val="002D0382"/>
    <w:rsid w:val="002D5E9D"/>
    <w:rsid w:val="002F4C8A"/>
    <w:rsid w:val="002F5701"/>
    <w:rsid w:val="003012C6"/>
    <w:rsid w:val="00303589"/>
    <w:rsid w:val="00307BDE"/>
    <w:rsid w:val="0031188A"/>
    <w:rsid w:val="00315429"/>
    <w:rsid w:val="0032570C"/>
    <w:rsid w:val="00331EFD"/>
    <w:rsid w:val="00332919"/>
    <w:rsid w:val="00346EE6"/>
    <w:rsid w:val="0036163B"/>
    <w:rsid w:val="00361CD2"/>
    <w:rsid w:val="00367C21"/>
    <w:rsid w:val="00380407"/>
    <w:rsid w:val="00382DEA"/>
    <w:rsid w:val="00382EC6"/>
    <w:rsid w:val="00385F5E"/>
    <w:rsid w:val="00396177"/>
    <w:rsid w:val="003A3CBB"/>
    <w:rsid w:val="003B198C"/>
    <w:rsid w:val="003C3B72"/>
    <w:rsid w:val="003D55C5"/>
    <w:rsid w:val="003E7736"/>
    <w:rsid w:val="004005D2"/>
    <w:rsid w:val="00450B5A"/>
    <w:rsid w:val="004525F4"/>
    <w:rsid w:val="00481314"/>
    <w:rsid w:val="00485FE4"/>
    <w:rsid w:val="00487787"/>
    <w:rsid w:val="004941BE"/>
    <w:rsid w:val="004A3F57"/>
    <w:rsid w:val="004B052C"/>
    <w:rsid w:val="004C1BC7"/>
    <w:rsid w:val="004C6585"/>
    <w:rsid w:val="004D1CCD"/>
    <w:rsid w:val="004D4444"/>
    <w:rsid w:val="004E0428"/>
    <w:rsid w:val="00503387"/>
    <w:rsid w:val="005039A7"/>
    <w:rsid w:val="00512D15"/>
    <w:rsid w:val="00525A05"/>
    <w:rsid w:val="005522B1"/>
    <w:rsid w:val="0055506B"/>
    <w:rsid w:val="005662E7"/>
    <w:rsid w:val="00570840"/>
    <w:rsid w:val="005855F0"/>
    <w:rsid w:val="00586006"/>
    <w:rsid w:val="00586421"/>
    <w:rsid w:val="0058674F"/>
    <w:rsid w:val="005B18A2"/>
    <w:rsid w:val="005C547B"/>
    <w:rsid w:val="005E183C"/>
    <w:rsid w:val="005E5CB3"/>
    <w:rsid w:val="006304A1"/>
    <w:rsid w:val="0063749F"/>
    <w:rsid w:val="00637EEB"/>
    <w:rsid w:val="006635AC"/>
    <w:rsid w:val="00695EF5"/>
    <w:rsid w:val="00696C01"/>
    <w:rsid w:val="00697FD5"/>
    <w:rsid w:val="006A0EFA"/>
    <w:rsid w:val="006A2C0F"/>
    <w:rsid w:val="006A34F1"/>
    <w:rsid w:val="006C04CD"/>
    <w:rsid w:val="006D731C"/>
    <w:rsid w:val="006E676C"/>
    <w:rsid w:val="006E6F48"/>
    <w:rsid w:val="006F01F2"/>
    <w:rsid w:val="006F56EC"/>
    <w:rsid w:val="007002AC"/>
    <w:rsid w:val="00705EC2"/>
    <w:rsid w:val="007306CC"/>
    <w:rsid w:val="00743020"/>
    <w:rsid w:val="00756AB6"/>
    <w:rsid w:val="00761140"/>
    <w:rsid w:val="00761C6D"/>
    <w:rsid w:val="00766C2A"/>
    <w:rsid w:val="00767633"/>
    <w:rsid w:val="00767CCA"/>
    <w:rsid w:val="00785D6B"/>
    <w:rsid w:val="007A6D02"/>
    <w:rsid w:val="007A6DA7"/>
    <w:rsid w:val="007C501C"/>
    <w:rsid w:val="007D2EE0"/>
    <w:rsid w:val="007D3CFC"/>
    <w:rsid w:val="007E023F"/>
    <w:rsid w:val="007E22A7"/>
    <w:rsid w:val="007F15FF"/>
    <w:rsid w:val="00813760"/>
    <w:rsid w:val="0081702C"/>
    <w:rsid w:val="00827409"/>
    <w:rsid w:val="00856384"/>
    <w:rsid w:val="00860BC3"/>
    <w:rsid w:val="00860E22"/>
    <w:rsid w:val="0086181C"/>
    <w:rsid w:val="00873008"/>
    <w:rsid w:val="008858AC"/>
    <w:rsid w:val="00887EF5"/>
    <w:rsid w:val="008A4A13"/>
    <w:rsid w:val="008A5E8F"/>
    <w:rsid w:val="008B0005"/>
    <w:rsid w:val="008B46E9"/>
    <w:rsid w:val="008E5964"/>
    <w:rsid w:val="008F5567"/>
    <w:rsid w:val="00907B35"/>
    <w:rsid w:val="00911625"/>
    <w:rsid w:val="00917DC1"/>
    <w:rsid w:val="00924370"/>
    <w:rsid w:val="009244BF"/>
    <w:rsid w:val="00937FB9"/>
    <w:rsid w:val="00946A98"/>
    <w:rsid w:val="00950393"/>
    <w:rsid w:val="00960F1B"/>
    <w:rsid w:val="00971A07"/>
    <w:rsid w:val="00975170"/>
    <w:rsid w:val="009778F1"/>
    <w:rsid w:val="0099460C"/>
    <w:rsid w:val="009A4C74"/>
    <w:rsid w:val="009B0A61"/>
    <w:rsid w:val="009B2461"/>
    <w:rsid w:val="009B4EA1"/>
    <w:rsid w:val="009B7D0F"/>
    <w:rsid w:val="009C1E3A"/>
    <w:rsid w:val="009C6B48"/>
    <w:rsid w:val="009F7F31"/>
    <w:rsid w:val="00A00793"/>
    <w:rsid w:val="00A106C8"/>
    <w:rsid w:val="00A10962"/>
    <w:rsid w:val="00A10C59"/>
    <w:rsid w:val="00A124DB"/>
    <w:rsid w:val="00A12FF0"/>
    <w:rsid w:val="00A17511"/>
    <w:rsid w:val="00A31224"/>
    <w:rsid w:val="00A32F28"/>
    <w:rsid w:val="00A354F7"/>
    <w:rsid w:val="00A42665"/>
    <w:rsid w:val="00A45148"/>
    <w:rsid w:val="00A529EE"/>
    <w:rsid w:val="00A534AE"/>
    <w:rsid w:val="00A5644C"/>
    <w:rsid w:val="00A678FB"/>
    <w:rsid w:val="00A67D26"/>
    <w:rsid w:val="00A777DB"/>
    <w:rsid w:val="00A866DC"/>
    <w:rsid w:val="00A933B8"/>
    <w:rsid w:val="00A934FC"/>
    <w:rsid w:val="00AB2627"/>
    <w:rsid w:val="00AD5CB1"/>
    <w:rsid w:val="00B00410"/>
    <w:rsid w:val="00B03757"/>
    <w:rsid w:val="00B05CCF"/>
    <w:rsid w:val="00B06EF1"/>
    <w:rsid w:val="00B1160A"/>
    <w:rsid w:val="00B11B42"/>
    <w:rsid w:val="00B122C9"/>
    <w:rsid w:val="00B237E4"/>
    <w:rsid w:val="00B35C5A"/>
    <w:rsid w:val="00B77D98"/>
    <w:rsid w:val="00BA2595"/>
    <w:rsid w:val="00BA4552"/>
    <w:rsid w:val="00BA733A"/>
    <w:rsid w:val="00BA7FB1"/>
    <w:rsid w:val="00BB4BEE"/>
    <w:rsid w:val="00BD71F6"/>
    <w:rsid w:val="00BE1B02"/>
    <w:rsid w:val="00C024E7"/>
    <w:rsid w:val="00C11D9E"/>
    <w:rsid w:val="00C20938"/>
    <w:rsid w:val="00C2326C"/>
    <w:rsid w:val="00C42560"/>
    <w:rsid w:val="00C46AF5"/>
    <w:rsid w:val="00C47757"/>
    <w:rsid w:val="00C80DDD"/>
    <w:rsid w:val="00C82016"/>
    <w:rsid w:val="00C944AA"/>
    <w:rsid w:val="00C95C36"/>
    <w:rsid w:val="00CB3840"/>
    <w:rsid w:val="00CC2B8D"/>
    <w:rsid w:val="00CC46BF"/>
    <w:rsid w:val="00CE18E6"/>
    <w:rsid w:val="00CF0A26"/>
    <w:rsid w:val="00D125D0"/>
    <w:rsid w:val="00D305C8"/>
    <w:rsid w:val="00D40C56"/>
    <w:rsid w:val="00D42B34"/>
    <w:rsid w:val="00D6540C"/>
    <w:rsid w:val="00D715AA"/>
    <w:rsid w:val="00D81BB7"/>
    <w:rsid w:val="00DA1316"/>
    <w:rsid w:val="00DE271F"/>
    <w:rsid w:val="00DE48F3"/>
    <w:rsid w:val="00DE4F23"/>
    <w:rsid w:val="00DE66A8"/>
    <w:rsid w:val="00DF18DF"/>
    <w:rsid w:val="00DF3424"/>
    <w:rsid w:val="00DF45D4"/>
    <w:rsid w:val="00E11D12"/>
    <w:rsid w:val="00E17299"/>
    <w:rsid w:val="00E225CF"/>
    <w:rsid w:val="00E41991"/>
    <w:rsid w:val="00E53A55"/>
    <w:rsid w:val="00E615DE"/>
    <w:rsid w:val="00E71EEE"/>
    <w:rsid w:val="00E83BA9"/>
    <w:rsid w:val="00E843B9"/>
    <w:rsid w:val="00E94CE5"/>
    <w:rsid w:val="00EA15C7"/>
    <w:rsid w:val="00EB120E"/>
    <w:rsid w:val="00EB2A6A"/>
    <w:rsid w:val="00EB63F9"/>
    <w:rsid w:val="00EF43AB"/>
    <w:rsid w:val="00EF7319"/>
    <w:rsid w:val="00F12043"/>
    <w:rsid w:val="00F22748"/>
    <w:rsid w:val="00F247AF"/>
    <w:rsid w:val="00F26A3D"/>
    <w:rsid w:val="00F3437B"/>
    <w:rsid w:val="00F37867"/>
    <w:rsid w:val="00F41807"/>
    <w:rsid w:val="00F5233A"/>
    <w:rsid w:val="00F8420C"/>
    <w:rsid w:val="00FB5CAA"/>
    <w:rsid w:val="00FC05F7"/>
    <w:rsid w:val="00FC0C2C"/>
    <w:rsid w:val="00FC1F1E"/>
    <w:rsid w:val="00FC27B6"/>
    <w:rsid w:val="00FD0BDE"/>
    <w:rsid w:val="00FD0E8F"/>
    <w:rsid w:val="00FD2DBB"/>
    <w:rsid w:val="00FF0C55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styleId="af8">
    <w:name w:val="Unresolved Mention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9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35750-EE1C-4299-902F-CA95424D9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User</cp:lastModifiedBy>
  <cp:revision>2</cp:revision>
  <cp:lastPrinted>2026-09-22T06:32:00Z</cp:lastPrinted>
  <dcterms:created xsi:type="dcterms:W3CDTF">2026-09-22T06:33:00Z</dcterms:created>
  <dcterms:modified xsi:type="dcterms:W3CDTF">2026-09-22T06:33:00Z</dcterms:modified>
</cp:coreProperties>
</file>