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6D87FB30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695575" cy="447675"/>
                <wp:effectExtent l="0" t="0" r="952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485E8C" w14:textId="77777777" w:rsidR="00232F00" w:rsidRDefault="00A534AE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  <w:bookmarkStart w:id="0" w:name="_Hlk203986191"/>
                          </w:p>
                          <w:p w14:paraId="79D5CDE4" w14:textId="2562061A" w:rsidR="00A534AE" w:rsidRPr="00A1662E" w:rsidRDefault="00462801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bookmarkStart w:id="1" w:name="_Hlk239931199"/>
                            <w:proofErr w:type="spellStart"/>
                            <w:r>
                              <w:rPr>
                                <w:b/>
                                <w:szCs w:val="28"/>
                              </w:rPr>
                              <w:t>Пеикришвили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</w:rPr>
                              <w:t xml:space="preserve"> М.М.</w:t>
                            </w:r>
                          </w:p>
                          <w:bookmarkEnd w:id="0"/>
                          <w:bookmarkEnd w:id="1"/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2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" filled="f" stroked="f">
                <v:textbox inset="0,0,0,0">
                  <w:txbxContent>
                    <w:p w14:paraId="15485E8C" w14:textId="77777777" w:rsidR="00232F00" w:rsidRDefault="00A534AE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  <w:bookmarkStart w:id="2" w:name="_Hlk203986191"/>
                    </w:p>
                    <w:p w14:paraId="79D5CDE4" w14:textId="2562061A" w:rsidR="00A534AE" w:rsidRPr="00A1662E" w:rsidRDefault="00462801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bookmarkStart w:id="3" w:name="_Hlk239931199"/>
                      <w:r>
                        <w:rPr>
                          <w:b/>
                          <w:szCs w:val="28"/>
                        </w:rPr>
                        <w:t>Пеикришвили М.М.</w:t>
                      </w:r>
                    </w:p>
                    <w:bookmarkEnd w:id="2"/>
                    <w:bookmarkEnd w:id="3"/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5C82710A" w:rsidR="00975170" w:rsidRPr="00512D15" w:rsidRDefault="00C42560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462801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462801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B00410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5C82710A" w:rsidR="00975170" w:rsidRPr="00512D15" w:rsidRDefault="00C42560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462801">
                        <w:rPr>
                          <w:sz w:val="24"/>
                          <w:szCs w:val="24"/>
                        </w:rPr>
                        <w:t>9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 w:rsidR="00462801">
                        <w:rPr>
                          <w:sz w:val="24"/>
                          <w:szCs w:val="24"/>
                        </w:rPr>
                        <w:t>9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B00410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2AF22961" w:rsidR="00975170" w:rsidRPr="00512D15" w:rsidRDefault="000F1D02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170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3B00C4">
                              <w:rPr>
                                <w:sz w:val="24"/>
                                <w:szCs w:val="24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8C07CE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2AF22961" w:rsidR="00975170" w:rsidRPr="00512D15" w:rsidRDefault="000F1D02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170</w:t>
                      </w:r>
                      <w:r w:rsidR="00A534AE">
                        <w:rPr>
                          <w:sz w:val="24"/>
                          <w:szCs w:val="24"/>
                        </w:rPr>
                        <w:t>/</w:t>
                      </w:r>
                      <w:r w:rsidR="003B00C4">
                        <w:rPr>
                          <w:sz w:val="24"/>
                          <w:szCs w:val="24"/>
                        </w:rPr>
                        <w:t>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43806A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75C4ACFB" w14:textId="03E7E03F" w:rsidR="00A534AE" w:rsidRDefault="002976DB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В</w:t>
      </w:r>
      <w:r w:rsidR="00A534AE">
        <w:t xml:space="preserve"> </w:t>
      </w:r>
      <w:r w:rsidR="00F22748">
        <w:t>т</w:t>
      </w:r>
      <w:r w:rsidR="00A534AE">
        <w:t xml:space="preserve">ерриториальную избирательную комиссию </w:t>
      </w:r>
      <w:r>
        <w:t>муниципального</w:t>
      </w:r>
      <w:r w:rsidR="00A534AE">
        <w:t xml:space="preserve"> округа город Березники (далее - Комиссия) </w:t>
      </w:r>
      <w:r w:rsidR="00C42560">
        <w:t>0</w:t>
      </w:r>
      <w:r w:rsidR="00462801">
        <w:t>5</w:t>
      </w:r>
      <w:r w:rsidR="00232F00">
        <w:t xml:space="preserve"> </w:t>
      </w:r>
      <w:r w:rsidR="00C42560">
        <w:t>августа</w:t>
      </w:r>
      <w:r w:rsidR="00232F00">
        <w:t xml:space="preserve"> </w:t>
      </w:r>
      <w:r w:rsidR="00E94CE5">
        <w:t>202</w:t>
      </w:r>
      <w:r w:rsidR="00232F00">
        <w:t>6</w:t>
      </w:r>
      <w:r w:rsidR="00E94CE5">
        <w:t xml:space="preserve"> </w:t>
      </w:r>
      <w:r w:rsidR="00232F00">
        <w:t xml:space="preserve">г. </w:t>
      </w:r>
      <w:r w:rsidR="00A42665">
        <w:t xml:space="preserve">поступила </w:t>
      </w:r>
      <w:r w:rsidR="00232F00">
        <w:t>жалоба</w:t>
      </w:r>
      <w:r w:rsidR="00462801" w:rsidRPr="00462801">
        <w:t xml:space="preserve"> </w:t>
      </w:r>
      <w:proofErr w:type="spellStart"/>
      <w:r w:rsidR="00462801" w:rsidRPr="00462801">
        <w:t>Пеикришвили</w:t>
      </w:r>
      <w:proofErr w:type="spellEnd"/>
      <w:r w:rsidR="00462801" w:rsidRPr="00462801">
        <w:t xml:space="preserve"> М.М.</w:t>
      </w:r>
      <w:r w:rsidR="00232F00">
        <w:t xml:space="preserve"> </w:t>
      </w:r>
      <w:r w:rsidR="00A42665" w:rsidRPr="00A42665">
        <w:t xml:space="preserve"> </w:t>
      </w:r>
      <w:r w:rsidR="00E225CF">
        <w:t>(далее – Заявитель)</w:t>
      </w:r>
      <w:r w:rsidR="00A42665">
        <w:t xml:space="preserve"> о </w:t>
      </w:r>
      <w:r w:rsidR="00C42560">
        <w:t xml:space="preserve">размещении </w:t>
      </w:r>
      <w:r w:rsidR="00462801">
        <w:t>05</w:t>
      </w:r>
      <w:r w:rsidR="00C42560">
        <w:t>.0</w:t>
      </w:r>
      <w:r w:rsidR="00462801">
        <w:t>9</w:t>
      </w:r>
      <w:r w:rsidR="00C42560">
        <w:t xml:space="preserve">.2026 </w:t>
      </w:r>
      <w:bookmarkStart w:id="2" w:name="_Hlk236834765"/>
      <w:r w:rsidR="00C42560">
        <w:t xml:space="preserve">в </w:t>
      </w:r>
      <w:r w:rsidR="00462801">
        <w:t>информационно-теле</w:t>
      </w:r>
      <w:r w:rsidR="00C42560">
        <w:t>коммуникационной сети «Интернет» в социальной сети «</w:t>
      </w:r>
      <w:proofErr w:type="spellStart"/>
      <w:r w:rsidR="00C42560">
        <w:t>ВКонтакте</w:t>
      </w:r>
      <w:proofErr w:type="spellEnd"/>
      <w:r w:rsidR="00C42560">
        <w:t xml:space="preserve">» </w:t>
      </w:r>
      <w:r w:rsidR="00462801">
        <w:t>в</w:t>
      </w:r>
      <w:r w:rsidR="00C42560">
        <w:t xml:space="preserve"> сообществ</w:t>
      </w:r>
      <w:r w:rsidR="00462801">
        <w:t>е</w:t>
      </w:r>
      <w:r w:rsidR="00C42560">
        <w:t xml:space="preserve"> </w:t>
      </w:r>
      <w:bookmarkStart w:id="3" w:name="_Hlk239932131"/>
      <w:r w:rsidR="00C42560">
        <w:t>«</w:t>
      </w:r>
      <w:r w:rsidR="00462801">
        <w:t>112 БЕРЕЗНИКИ</w:t>
      </w:r>
      <w:r w:rsidR="00C42560">
        <w:t xml:space="preserve">» </w:t>
      </w:r>
      <w:bookmarkEnd w:id="2"/>
      <w:bookmarkEnd w:id="3"/>
      <w:r w:rsidR="00462801">
        <w:t>был опубликован материал, являющийся незаконной предвыборной агитацией кандидатом Соловей И.В</w:t>
      </w:r>
      <w:r w:rsidR="006F56EC">
        <w:t>.</w:t>
      </w:r>
      <w:r w:rsidR="00462801">
        <w:t xml:space="preserve"> в негативной форме для другого кандидата Тютюнникова А.В.</w:t>
      </w:r>
    </w:p>
    <w:p w14:paraId="7055DD8A" w14:textId="272A368C" w:rsidR="00766C2A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указывает,</w:t>
      </w:r>
      <w:r w:rsidR="006F56EC">
        <w:t xml:space="preserve"> что </w:t>
      </w:r>
      <w:r w:rsidR="00600029">
        <w:t xml:space="preserve">в материале использованы персональные данные Тютюнникова А.В., </w:t>
      </w:r>
      <w:r w:rsidR="00462801">
        <w:t xml:space="preserve">материал имеет агитационный характер, направлен на формирование отрицательного отношения избирателей к кандидатуре Тютюнникова А.В. и побуждение голосовать за другого кандидата </w:t>
      </w:r>
      <w:r w:rsidR="00600029">
        <w:t>Соловей И.В</w:t>
      </w:r>
      <w:r w:rsidR="003B00C4">
        <w:t>.</w:t>
      </w:r>
      <w:r w:rsidR="00600029">
        <w:t>, не имеет выходных данных</w:t>
      </w:r>
      <w:r w:rsidR="00C47757">
        <w:t>.</w:t>
      </w:r>
    </w:p>
    <w:p w14:paraId="22B0F101" w14:textId="5CA1E66A" w:rsidR="008A4A13" w:rsidRDefault="00C47757" w:rsidP="00232F00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По мнению </w:t>
      </w:r>
      <w:bookmarkStart w:id="4" w:name="_Hlk239933419"/>
      <w:r>
        <w:t xml:space="preserve">заявителя </w:t>
      </w:r>
      <w:r w:rsidR="00600029">
        <w:t xml:space="preserve">нарушен пункт 6 статьи 56, статья 62 </w:t>
      </w:r>
      <w:r w:rsidR="00600029" w:rsidRPr="00600029">
        <w:t>Федеральн</w:t>
      </w:r>
      <w:r w:rsidR="00600029">
        <w:t>ого</w:t>
      </w:r>
      <w:r w:rsidR="00600029" w:rsidRPr="00600029">
        <w:t xml:space="preserve"> закон</w:t>
      </w:r>
      <w:r w:rsidR="00600029">
        <w:t>а</w:t>
      </w:r>
      <w:r w:rsidR="00600029" w:rsidRPr="00600029">
        <w:t xml:space="preserve"> от 12.06.2002 N 67-ФЗ "Об основных гарантиях избирательных прав и права на участие в референдуме граждан Российской Федерации"</w:t>
      </w:r>
      <w:r w:rsidR="00600029">
        <w:t>, закон о персональных данных</w:t>
      </w:r>
      <w:bookmarkEnd w:id="4"/>
      <w:r w:rsidR="00600029">
        <w:t xml:space="preserve"> (далее – Федеральный закон)</w:t>
      </w:r>
      <w:r w:rsidR="008A4A13">
        <w:t xml:space="preserve">. </w:t>
      </w:r>
    </w:p>
    <w:p w14:paraId="2334D730" w14:textId="7D14185B" w:rsidR="00827409" w:rsidRDefault="00A534AE" w:rsidP="00600029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просит:</w:t>
      </w:r>
      <w:r w:rsidR="00600029">
        <w:t xml:space="preserve"> провести проверку по данному материалу и проверить факты нарушения избирательных прав действиями кандидата Соловей И.В., признать материал незаконной предвыборной агитацией, обязать администрацию сообщества </w:t>
      </w:r>
      <w:r w:rsidR="00600029" w:rsidRPr="00600029">
        <w:t>«112 БЕРЕЗНИКИ»</w:t>
      </w:r>
      <w:r w:rsidR="00600029">
        <w:t xml:space="preserve"> удалить указанный материал, принять меры реагирования к виновным лицам, аннулировать регистрацию кандидата Соловей И.В. в случае нарушения избирательного права.</w:t>
      </w:r>
      <w:r w:rsidR="00827409">
        <w:t xml:space="preserve"> </w:t>
      </w:r>
    </w:p>
    <w:p w14:paraId="1ED32BFD" w14:textId="21848D91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К заявлению приложен</w:t>
      </w:r>
      <w:r w:rsidR="008E5964">
        <w:t>о</w:t>
      </w:r>
      <w:r w:rsidR="00766C2A">
        <w:t>:</w:t>
      </w:r>
      <w:r>
        <w:t xml:space="preserve"> </w:t>
      </w:r>
      <w:r w:rsidR="003C3B72">
        <w:t xml:space="preserve">скриншот </w:t>
      </w:r>
      <w:r w:rsidR="001429E1">
        <w:t xml:space="preserve">публикации на </w:t>
      </w:r>
      <w:r w:rsidR="003C3B72">
        <w:t>страниц</w:t>
      </w:r>
      <w:r w:rsidR="001429E1">
        <w:t>е</w:t>
      </w:r>
      <w:r w:rsidR="003C3B72">
        <w:t xml:space="preserve"> </w:t>
      </w:r>
      <w:r w:rsidR="00600029">
        <w:t xml:space="preserve">сообщества </w:t>
      </w:r>
      <w:r w:rsidR="0015702F">
        <w:t>«</w:t>
      </w:r>
      <w:r w:rsidR="00600029" w:rsidRPr="00600029">
        <w:t>112 БЕРЕЗНИКИ</w:t>
      </w:r>
      <w:r w:rsidR="0015702F">
        <w:t>»</w:t>
      </w:r>
      <w:r w:rsidR="001429E1">
        <w:t xml:space="preserve"> с указанием даты, времени и адреса</w:t>
      </w:r>
      <w:r w:rsidR="007A6D02">
        <w:t>.</w:t>
      </w:r>
    </w:p>
    <w:p w14:paraId="7537C32C" w14:textId="29802C01" w:rsidR="001429E1" w:rsidRDefault="001429E1" w:rsidP="009778F1">
      <w:pPr>
        <w:suppressAutoHyphens/>
        <w:autoSpaceDE w:val="0"/>
        <w:autoSpaceDN w:val="0"/>
        <w:adjustRightInd w:val="0"/>
        <w:ind w:firstLine="539"/>
        <w:jc w:val="both"/>
      </w:pPr>
      <w:r w:rsidRPr="001429E1">
        <w:t>С</w:t>
      </w:r>
      <w:r>
        <w:t>оловей И.В.</w:t>
      </w:r>
      <w:r w:rsidRPr="001429E1">
        <w:t xml:space="preserve"> оповещен о поступившей жалобе. По указанным фактам пояснил</w:t>
      </w:r>
      <w:r>
        <w:t>, что ролик записан в 2021 году, не содержит указание на выбор</w:t>
      </w:r>
      <w:r w:rsidR="00C131DB">
        <w:t>ы</w:t>
      </w:r>
      <w:r>
        <w:t xml:space="preserve"> 2026 года, </w:t>
      </w:r>
      <w:r w:rsidR="00C131DB">
        <w:t>рассказывается о предпринимательской деятельности Тютюнникова А.В., не связанной с выборами.</w:t>
      </w:r>
    </w:p>
    <w:p w14:paraId="088FC73D" w14:textId="694ECBE5" w:rsidR="00315429" w:rsidRDefault="00E53A55" w:rsidP="00315429">
      <w:pPr>
        <w:suppressAutoHyphens/>
        <w:autoSpaceDE w:val="0"/>
        <w:autoSpaceDN w:val="0"/>
        <w:adjustRightInd w:val="0"/>
        <w:ind w:firstLine="539"/>
        <w:jc w:val="both"/>
      </w:pPr>
      <w:r w:rsidRPr="00E53A55">
        <w:t xml:space="preserve">Комиссия, рассмотрев </w:t>
      </w:r>
      <w:r>
        <w:t xml:space="preserve">жалобу </w:t>
      </w:r>
      <w:proofErr w:type="spellStart"/>
      <w:r w:rsidR="001429E1" w:rsidRPr="001429E1">
        <w:t>Пеикришвили</w:t>
      </w:r>
      <w:proofErr w:type="spellEnd"/>
      <w:r w:rsidR="001429E1" w:rsidRPr="001429E1">
        <w:t xml:space="preserve"> М.М.</w:t>
      </w:r>
      <w:r w:rsidRPr="00E53A55">
        <w:t>, приложенны</w:t>
      </w:r>
      <w:r>
        <w:t>й</w:t>
      </w:r>
      <w:r w:rsidR="00D40C56" w:rsidRPr="00D40C56">
        <w:t xml:space="preserve"> скриншот </w:t>
      </w:r>
      <w:r w:rsidR="001429E1" w:rsidRPr="001429E1">
        <w:t xml:space="preserve">публикации </w:t>
      </w:r>
      <w:bookmarkStart w:id="5" w:name="_Hlk239934228"/>
      <w:r w:rsidR="00957282">
        <w:t>«Вот такие у нас депутаты в ЗС 2021 год»</w:t>
      </w:r>
      <w:bookmarkEnd w:id="5"/>
      <w:r w:rsidR="00957282">
        <w:t xml:space="preserve"> </w:t>
      </w:r>
      <w:r w:rsidR="001429E1" w:rsidRPr="001429E1">
        <w:t>на странице сообщества «112 БЕРЕЗНИКИ»</w:t>
      </w:r>
      <w:r w:rsidR="00C131DB">
        <w:t>, пояснения Соловей И.В.,</w:t>
      </w:r>
      <w:r w:rsidR="001429E1" w:rsidRPr="001429E1">
        <w:t xml:space="preserve"> </w:t>
      </w:r>
      <w:r w:rsidRPr="00E53A55">
        <w:t>в рамках установленных компетенций установила следующее</w:t>
      </w:r>
      <w:r>
        <w:t>.</w:t>
      </w:r>
    </w:p>
    <w:p w14:paraId="671A267E" w14:textId="77777777" w:rsidR="00C131DB" w:rsidRDefault="00C131DB" w:rsidP="00315429">
      <w:pPr>
        <w:suppressAutoHyphens/>
        <w:autoSpaceDE w:val="0"/>
        <w:autoSpaceDN w:val="0"/>
        <w:adjustRightInd w:val="0"/>
        <w:ind w:firstLine="539"/>
        <w:jc w:val="both"/>
      </w:pPr>
    </w:p>
    <w:p w14:paraId="17BAA668" w14:textId="77777777" w:rsidR="00C131DB" w:rsidRDefault="00C131DB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6E47FC6A" w14:textId="77777777" w:rsidR="00C131DB" w:rsidRDefault="00C131DB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554639FB" w14:textId="55D1A1A4" w:rsidR="00C131DB" w:rsidRDefault="00E962FD" w:rsidP="009778F1">
      <w:pPr>
        <w:suppressAutoHyphens/>
        <w:autoSpaceDE w:val="0"/>
        <w:autoSpaceDN w:val="0"/>
        <w:adjustRightInd w:val="0"/>
        <w:ind w:firstLine="539"/>
        <w:jc w:val="both"/>
      </w:pPr>
      <w:r>
        <w:lastRenderedPageBreak/>
        <w:t xml:space="preserve">Сообщество </w:t>
      </w:r>
      <w:r w:rsidRPr="00E962FD">
        <w:t xml:space="preserve">«112 БЕРЕЗНИКИ» </w:t>
      </w:r>
      <w:r>
        <w:t>в социальной сети «</w:t>
      </w:r>
      <w:proofErr w:type="spellStart"/>
      <w:r>
        <w:t>ВКонтакте</w:t>
      </w:r>
      <w:proofErr w:type="spellEnd"/>
      <w:r>
        <w:t xml:space="preserve">» не является сетевым изданием, зарегистрированным средством массовой информации. </w:t>
      </w:r>
      <w:r w:rsidR="00C131DB">
        <w:t>Н</w:t>
      </w:r>
      <w:r w:rsidR="00C131DB" w:rsidRPr="00C131DB">
        <w:t>арушен</w:t>
      </w:r>
      <w:r w:rsidR="00C131DB">
        <w:t>ий</w:t>
      </w:r>
      <w:r w:rsidR="00C131DB" w:rsidRPr="00C131DB">
        <w:t xml:space="preserve"> пункт</w:t>
      </w:r>
      <w:r w:rsidR="00C131DB">
        <w:t>а</w:t>
      </w:r>
      <w:r w:rsidR="00C131DB" w:rsidRPr="00C131DB">
        <w:t xml:space="preserve"> 6 статьи 56</w:t>
      </w:r>
      <w:r>
        <w:t xml:space="preserve"> </w:t>
      </w:r>
      <w:r w:rsidR="00C131DB" w:rsidRPr="00C131DB">
        <w:t>Федерального закона от 12.06.2002 N 67-ФЗ "Об основных гарантиях избирательных прав и права на участие в референдуме граждан Российской Федерации"</w:t>
      </w:r>
      <w:r>
        <w:t xml:space="preserve"> </w:t>
      </w:r>
      <w:r w:rsidR="00C131DB">
        <w:t>комиссия не установила.</w:t>
      </w:r>
    </w:p>
    <w:p w14:paraId="7C6A1D61" w14:textId="1A36CBDE" w:rsidR="00C131DB" w:rsidRDefault="00E962FD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В п</w:t>
      </w:r>
      <w:r w:rsidR="00C131DB" w:rsidRPr="00C131DB">
        <w:t>редставленн</w:t>
      </w:r>
      <w:r>
        <w:t>ом</w:t>
      </w:r>
      <w:r w:rsidR="00C131DB">
        <w:t xml:space="preserve"> </w:t>
      </w:r>
      <w:r w:rsidR="00C131DB" w:rsidRPr="00C131DB">
        <w:t>материал</w:t>
      </w:r>
      <w:r>
        <w:t>е</w:t>
      </w:r>
      <w:r w:rsidR="00C131DB" w:rsidRPr="00C131DB">
        <w:t xml:space="preserve"> не содержит</w:t>
      </w:r>
      <w:r>
        <w:t>ся</w:t>
      </w:r>
      <w:r w:rsidR="00C131DB" w:rsidRPr="00C131DB">
        <w:t xml:space="preserve"> </w:t>
      </w:r>
      <w:r w:rsidR="00C131DB">
        <w:t xml:space="preserve">указаний на выборы </w:t>
      </w:r>
      <w:r>
        <w:t>депутатов Государственной Думы Федерального Собрания Российской Федерации девятого созыва, Законодательного Собрания Пермского края пятого созыва, назначенные на единый день голосования 20 сентября 2026 года, статус Тютюнникова А.В. на указанных выборах</w:t>
      </w:r>
      <w:r w:rsidR="00957282">
        <w:t xml:space="preserve">. Исходя из вышеизложенного публикация </w:t>
      </w:r>
      <w:r w:rsidR="00957282" w:rsidRPr="00957282">
        <w:t>«Вот такие у нас депутаты в ЗС 2021 год»</w:t>
      </w:r>
      <w:r w:rsidR="00957282">
        <w:t xml:space="preserve"> не может быть квалифицирована как агитационный материал.</w:t>
      </w:r>
    </w:p>
    <w:p w14:paraId="45BB61BB" w14:textId="5AAB65B8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Р</w:t>
      </w:r>
      <w:r w:rsidRPr="00755600">
        <w:t>уководствуясь</w:t>
      </w:r>
      <w:r w:rsidRPr="00E62B7A">
        <w:t xml:space="preserve"> пункт</w:t>
      </w:r>
      <w:r w:rsidR="00450B5A">
        <w:t>ом</w:t>
      </w:r>
      <w:r w:rsidRPr="00E62B7A">
        <w:t xml:space="preserve"> 4</w:t>
      </w:r>
      <w:r>
        <w:t xml:space="preserve"> </w:t>
      </w:r>
      <w:r w:rsidRPr="00E62B7A">
        <w:t>статьи 20</w:t>
      </w:r>
      <w:bookmarkStart w:id="6" w:name="_Hlk175060974"/>
      <w:r w:rsidR="00A12FF0">
        <w:t xml:space="preserve"> </w:t>
      </w:r>
      <w:r w:rsidRPr="00755600"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bookmarkEnd w:id="6"/>
    </w:p>
    <w:p w14:paraId="1325C643" w14:textId="77777777" w:rsidR="00A10C59" w:rsidRDefault="00A10C59" w:rsidP="00A534AE">
      <w:pPr>
        <w:suppressAutoHyphens/>
        <w:autoSpaceDE w:val="0"/>
        <w:autoSpaceDN w:val="0"/>
        <w:adjustRightInd w:val="0"/>
        <w:ind w:firstLine="540"/>
        <w:jc w:val="both"/>
      </w:pPr>
    </w:p>
    <w:p w14:paraId="40A12252" w14:textId="108E377E" w:rsidR="00A534AE" w:rsidRPr="00755600" w:rsidRDefault="00A12FF0" w:rsidP="00A534AE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</w:t>
      </w:r>
      <w:r w:rsidR="003B00C4">
        <w:rPr>
          <w:szCs w:val="28"/>
        </w:rPr>
        <w:t xml:space="preserve"> </w:t>
      </w:r>
      <w:r w:rsidRPr="00755600">
        <w:rPr>
          <w:szCs w:val="28"/>
        </w:rPr>
        <w:t>е</w:t>
      </w:r>
      <w:r w:rsidR="003B00C4">
        <w:rPr>
          <w:szCs w:val="28"/>
        </w:rPr>
        <w:t xml:space="preserve"> </w:t>
      </w:r>
      <w:r w:rsidRPr="00755600">
        <w:rPr>
          <w:szCs w:val="28"/>
        </w:rPr>
        <w:t>ш</w:t>
      </w:r>
      <w:r w:rsidR="003B00C4">
        <w:rPr>
          <w:szCs w:val="28"/>
        </w:rPr>
        <w:t xml:space="preserve"> </w:t>
      </w:r>
      <w:r w:rsidRPr="00755600">
        <w:rPr>
          <w:szCs w:val="28"/>
        </w:rPr>
        <w:t>а</w:t>
      </w:r>
      <w:r w:rsidR="003B00C4">
        <w:rPr>
          <w:szCs w:val="28"/>
        </w:rPr>
        <w:t xml:space="preserve"> </w:t>
      </w:r>
      <w:r w:rsidRPr="00755600">
        <w:rPr>
          <w:szCs w:val="28"/>
        </w:rPr>
        <w:t>е</w:t>
      </w:r>
      <w:r w:rsidR="003B00C4">
        <w:rPr>
          <w:szCs w:val="28"/>
        </w:rPr>
        <w:t xml:space="preserve"> </w:t>
      </w:r>
      <w:r w:rsidRPr="00755600">
        <w:rPr>
          <w:szCs w:val="28"/>
        </w:rPr>
        <w:t>т</w:t>
      </w:r>
      <w:r w:rsidR="00A534AE" w:rsidRPr="00755600">
        <w:rPr>
          <w:szCs w:val="28"/>
        </w:rPr>
        <w:t>:</w:t>
      </w:r>
    </w:p>
    <w:p w14:paraId="00AE770A" w14:textId="77777777" w:rsidR="00A534AE" w:rsidRPr="00755600" w:rsidRDefault="00A534AE" w:rsidP="00A534AE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16B013E2" w14:textId="3D402AB0" w:rsidR="003D55C5" w:rsidRDefault="00A866DC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bookmarkStart w:id="7" w:name="_Hlk112488876"/>
      <w:r w:rsidRPr="00A866DC">
        <w:rPr>
          <w:szCs w:val="28"/>
        </w:rPr>
        <w:t xml:space="preserve">Жалобу </w:t>
      </w:r>
      <w:proofErr w:type="spellStart"/>
      <w:r w:rsidR="001429E1">
        <w:t>Пеикришвили</w:t>
      </w:r>
      <w:proofErr w:type="spellEnd"/>
      <w:r w:rsidRPr="00A866DC">
        <w:rPr>
          <w:szCs w:val="28"/>
        </w:rPr>
        <w:t xml:space="preserve"> </w:t>
      </w:r>
      <w:bookmarkEnd w:id="7"/>
      <w:r w:rsidR="001429E1">
        <w:rPr>
          <w:szCs w:val="28"/>
        </w:rPr>
        <w:t xml:space="preserve">М.М. </w:t>
      </w:r>
      <w:r w:rsidR="009778F1">
        <w:rPr>
          <w:szCs w:val="28"/>
        </w:rPr>
        <w:t>оставить без удовлетворения</w:t>
      </w:r>
      <w:r w:rsidR="003D55C5">
        <w:rPr>
          <w:szCs w:val="28"/>
        </w:rPr>
        <w:t>.</w:t>
      </w:r>
      <w:bookmarkStart w:id="8" w:name="_Hlk112424831"/>
    </w:p>
    <w:bookmarkEnd w:id="8"/>
    <w:p w14:paraId="6C84C88F" w14:textId="4357BEF8" w:rsidR="00A534AE" w:rsidRDefault="00A534AE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Разместить настоящее</w:t>
      </w:r>
      <w:bookmarkStart w:id="9" w:name="_GoBack"/>
      <w:bookmarkEnd w:id="9"/>
      <w:r w:rsidRPr="002F1DD3">
        <w:rPr>
          <w:szCs w:val="28"/>
        </w:rPr>
        <w:t xml:space="preserve"> решение на сайте </w:t>
      </w:r>
      <w:r w:rsidR="00F22748"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 w:rsidR="005855F0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960D73B" w14:textId="17DC0A3B" w:rsidR="00D125D0" w:rsidRPr="00A534AE" w:rsidRDefault="00F22748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A534AE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A534AE" w:rsidRPr="002F1DD3">
        <w:rPr>
          <w:szCs w:val="28"/>
        </w:rPr>
        <w:t xml:space="preserve">ерриториальной избирательной комиссии </w:t>
      </w:r>
      <w:r w:rsidR="009778F1">
        <w:rPr>
          <w:szCs w:val="28"/>
        </w:rPr>
        <w:t>муниципального</w:t>
      </w:r>
      <w:r w:rsidR="00A534AE">
        <w:rPr>
          <w:szCs w:val="28"/>
        </w:rPr>
        <w:t xml:space="preserve"> округа город Березники</w:t>
      </w:r>
      <w:r w:rsidR="00A534AE" w:rsidRPr="002F1DD3">
        <w:rPr>
          <w:szCs w:val="28"/>
        </w:rPr>
        <w:t xml:space="preserve"> Афанасьеву</w:t>
      </w:r>
      <w:r w:rsidR="00A534AE">
        <w:rPr>
          <w:szCs w:val="28"/>
        </w:rPr>
        <w:t xml:space="preserve"> Л.А</w:t>
      </w:r>
      <w:r w:rsidR="00A534AE" w:rsidRPr="002F1DD3">
        <w:rPr>
          <w:szCs w:val="28"/>
        </w:rPr>
        <w:t>.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4971C16" w14:textId="77777777" w:rsidR="00F22748" w:rsidRDefault="00F22748">
            <w:pPr>
              <w:pStyle w:val="a8"/>
              <w:ind w:firstLine="0"/>
            </w:pPr>
          </w:p>
          <w:p w14:paraId="787F361B" w14:textId="687C535E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EE58315" w14:textId="77777777" w:rsidR="00F22748" w:rsidRDefault="00F22748">
            <w:pPr>
              <w:pStyle w:val="a8"/>
              <w:ind w:firstLine="0"/>
              <w:jc w:val="right"/>
            </w:pPr>
          </w:p>
          <w:p w14:paraId="434BB540" w14:textId="341D30CA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70683" w14:textId="77777777" w:rsidR="00A06D97" w:rsidRDefault="00A06D97">
      <w:r>
        <w:separator/>
      </w:r>
    </w:p>
  </w:endnote>
  <w:endnote w:type="continuationSeparator" w:id="0">
    <w:p w14:paraId="78D4398B" w14:textId="77777777" w:rsidR="00A06D97" w:rsidRDefault="00A06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B8EBE" w14:textId="77777777" w:rsidR="00A06D97" w:rsidRDefault="00A06D97">
      <w:r>
        <w:separator/>
      </w:r>
    </w:p>
  </w:footnote>
  <w:footnote w:type="continuationSeparator" w:id="0">
    <w:p w14:paraId="0A74A6C7" w14:textId="77777777" w:rsidR="00A06D97" w:rsidRDefault="00A06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47C8FCF5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2976DB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0644"/>
    <w:rsid w:val="00012A16"/>
    <w:rsid w:val="000137D7"/>
    <w:rsid w:val="00013EBB"/>
    <w:rsid w:val="00035ABC"/>
    <w:rsid w:val="00051066"/>
    <w:rsid w:val="00085DCE"/>
    <w:rsid w:val="000B4A0E"/>
    <w:rsid w:val="000D75F1"/>
    <w:rsid w:val="000E3AFE"/>
    <w:rsid w:val="000F1D02"/>
    <w:rsid w:val="00107496"/>
    <w:rsid w:val="00123567"/>
    <w:rsid w:val="001243E3"/>
    <w:rsid w:val="00124589"/>
    <w:rsid w:val="00125315"/>
    <w:rsid w:val="00136659"/>
    <w:rsid w:val="001429E1"/>
    <w:rsid w:val="00143F5C"/>
    <w:rsid w:val="00155809"/>
    <w:rsid w:val="0015702F"/>
    <w:rsid w:val="00166989"/>
    <w:rsid w:val="0017083F"/>
    <w:rsid w:val="00170D09"/>
    <w:rsid w:val="00194591"/>
    <w:rsid w:val="001E41B4"/>
    <w:rsid w:val="001E44B3"/>
    <w:rsid w:val="001E4F8C"/>
    <w:rsid w:val="001F2A74"/>
    <w:rsid w:val="00205244"/>
    <w:rsid w:val="0020652C"/>
    <w:rsid w:val="0021074E"/>
    <w:rsid w:val="002112BC"/>
    <w:rsid w:val="0023078C"/>
    <w:rsid w:val="00230ACE"/>
    <w:rsid w:val="00232907"/>
    <w:rsid w:val="00232F00"/>
    <w:rsid w:val="00236AEA"/>
    <w:rsid w:val="002407F4"/>
    <w:rsid w:val="00251061"/>
    <w:rsid w:val="00254CB7"/>
    <w:rsid w:val="00255412"/>
    <w:rsid w:val="00255B6B"/>
    <w:rsid w:val="00266D61"/>
    <w:rsid w:val="0029672B"/>
    <w:rsid w:val="002976DB"/>
    <w:rsid w:val="002A6043"/>
    <w:rsid w:val="002B7CAF"/>
    <w:rsid w:val="002C2A72"/>
    <w:rsid w:val="002D0382"/>
    <w:rsid w:val="002D5E9D"/>
    <w:rsid w:val="002F4C8A"/>
    <w:rsid w:val="002F5701"/>
    <w:rsid w:val="003012C6"/>
    <w:rsid w:val="00303589"/>
    <w:rsid w:val="00307BDE"/>
    <w:rsid w:val="00315429"/>
    <w:rsid w:val="0032570C"/>
    <w:rsid w:val="00331EFD"/>
    <w:rsid w:val="00332919"/>
    <w:rsid w:val="00346EE6"/>
    <w:rsid w:val="0036163B"/>
    <w:rsid w:val="00367C21"/>
    <w:rsid w:val="00380407"/>
    <w:rsid w:val="00382DEA"/>
    <w:rsid w:val="00382EC6"/>
    <w:rsid w:val="00385F5E"/>
    <w:rsid w:val="00396177"/>
    <w:rsid w:val="003A3CBB"/>
    <w:rsid w:val="003B00C4"/>
    <w:rsid w:val="003B198C"/>
    <w:rsid w:val="003C3B72"/>
    <w:rsid w:val="003D55C5"/>
    <w:rsid w:val="003E7736"/>
    <w:rsid w:val="004005D2"/>
    <w:rsid w:val="00450B5A"/>
    <w:rsid w:val="004525F4"/>
    <w:rsid w:val="00462801"/>
    <w:rsid w:val="00481314"/>
    <w:rsid w:val="00485FE4"/>
    <w:rsid w:val="00487787"/>
    <w:rsid w:val="004941BE"/>
    <w:rsid w:val="004A3F57"/>
    <w:rsid w:val="004B052C"/>
    <w:rsid w:val="004C1BC7"/>
    <w:rsid w:val="004C6585"/>
    <w:rsid w:val="004D1CCD"/>
    <w:rsid w:val="004D4444"/>
    <w:rsid w:val="004E0428"/>
    <w:rsid w:val="00503387"/>
    <w:rsid w:val="005039A7"/>
    <w:rsid w:val="00512D15"/>
    <w:rsid w:val="00525A05"/>
    <w:rsid w:val="005522B1"/>
    <w:rsid w:val="0055506B"/>
    <w:rsid w:val="005662E7"/>
    <w:rsid w:val="005855F0"/>
    <w:rsid w:val="00586421"/>
    <w:rsid w:val="0058674F"/>
    <w:rsid w:val="005B18A2"/>
    <w:rsid w:val="005C547B"/>
    <w:rsid w:val="005E5CB3"/>
    <w:rsid w:val="00600029"/>
    <w:rsid w:val="006304A1"/>
    <w:rsid w:val="00637EEB"/>
    <w:rsid w:val="006635AC"/>
    <w:rsid w:val="00695EF5"/>
    <w:rsid w:val="00696C01"/>
    <w:rsid w:val="00697FD5"/>
    <w:rsid w:val="006A0EFA"/>
    <w:rsid w:val="006A2C0F"/>
    <w:rsid w:val="006A34F1"/>
    <w:rsid w:val="006C04CD"/>
    <w:rsid w:val="006D731C"/>
    <w:rsid w:val="006E676C"/>
    <w:rsid w:val="006E6F48"/>
    <w:rsid w:val="006F01F2"/>
    <w:rsid w:val="006F56EC"/>
    <w:rsid w:val="007002AC"/>
    <w:rsid w:val="00705EC2"/>
    <w:rsid w:val="007306CC"/>
    <w:rsid w:val="00743020"/>
    <w:rsid w:val="00756AB6"/>
    <w:rsid w:val="00761140"/>
    <w:rsid w:val="00766C2A"/>
    <w:rsid w:val="00767633"/>
    <w:rsid w:val="00767CCA"/>
    <w:rsid w:val="00785D6B"/>
    <w:rsid w:val="007A6D02"/>
    <w:rsid w:val="007A6DA7"/>
    <w:rsid w:val="007C0473"/>
    <w:rsid w:val="007C501C"/>
    <w:rsid w:val="007D2EE0"/>
    <w:rsid w:val="007D3CFC"/>
    <w:rsid w:val="007E22A7"/>
    <w:rsid w:val="007F15FF"/>
    <w:rsid w:val="00813760"/>
    <w:rsid w:val="0081702C"/>
    <w:rsid w:val="00827409"/>
    <w:rsid w:val="00856384"/>
    <w:rsid w:val="00860E22"/>
    <w:rsid w:val="0086181C"/>
    <w:rsid w:val="00873008"/>
    <w:rsid w:val="008858AC"/>
    <w:rsid w:val="00887EF5"/>
    <w:rsid w:val="008A4A13"/>
    <w:rsid w:val="008A5E8F"/>
    <w:rsid w:val="008B0005"/>
    <w:rsid w:val="008E5964"/>
    <w:rsid w:val="008F5567"/>
    <w:rsid w:val="00907B35"/>
    <w:rsid w:val="00911625"/>
    <w:rsid w:val="00917DC1"/>
    <w:rsid w:val="00924370"/>
    <w:rsid w:val="009244BF"/>
    <w:rsid w:val="00946A98"/>
    <w:rsid w:val="00950393"/>
    <w:rsid w:val="00957282"/>
    <w:rsid w:val="00960F1B"/>
    <w:rsid w:val="00971A07"/>
    <w:rsid w:val="00975170"/>
    <w:rsid w:val="009778F1"/>
    <w:rsid w:val="0099460C"/>
    <w:rsid w:val="009A4C74"/>
    <w:rsid w:val="009B0A61"/>
    <w:rsid w:val="009B2461"/>
    <w:rsid w:val="009B4EA1"/>
    <w:rsid w:val="009B7D0F"/>
    <w:rsid w:val="009C1E3A"/>
    <w:rsid w:val="009C6B48"/>
    <w:rsid w:val="009F7F31"/>
    <w:rsid w:val="00A00793"/>
    <w:rsid w:val="00A06D97"/>
    <w:rsid w:val="00A106C8"/>
    <w:rsid w:val="00A10962"/>
    <w:rsid w:val="00A10C59"/>
    <w:rsid w:val="00A124DB"/>
    <w:rsid w:val="00A12FF0"/>
    <w:rsid w:val="00A17511"/>
    <w:rsid w:val="00A31224"/>
    <w:rsid w:val="00A32F28"/>
    <w:rsid w:val="00A354F7"/>
    <w:rsid w:val="00A42665"/>
    <w:rsid w:val="00A45148"/>
    <w:rsid w:val="00A529EE"/>
    <w:rsid w:val="00A534AE"/>
    <w:rsid w:val="00A5644C"/>
    <w:rsid w:val="00A678FB"/>
    <w:rsid w:val="00A67D26"/>
    <w:rsid w:val="00A777DB"/>
    <w:rsid w:val="00A866DC"/>
    <w:rsid w:val="00A933B8"/>
    <w:rsid w:val="00A934FC"/>
    <w:rsid w:val="00AB2627"/>
    <w:rsid w:val="00AD5CB1"/>
    <w:rsid w:val="00B00410"/>
    <w:rsid w:val="00B03757"/>
    <w:rsid w:val="00B06EF1"/>
    <w:rsid w:val="00B1160A"/>
    <w:rsid w:val="00B11B42"/>
    <w:rsid w:val="00B122C9"/>
    <w:rsid w:val="00B237E4"/>
    <w:rsid w:val="00B35C5A"/>
    <w:rsid w:val="00B77D98"/>
    <w:rsid w:val="00BA2595"/>
    <w:rsid w:val="00BA4552"/>
    <w:rsid w:val="00BA733A"/>
    <w:rsid w:val="00BA7FB1"/>
    <w:rsid w:val="00BB4BEE"/>
    <w:rsid w:val="00BD71F6"/>
    <w:rsid w:val="00BE1B02"/>
    <w:rsid w:val="00C024E7"/>
    <w:rsid w:val="00C11D9E"/>
    <w:rsid w:val="00C131DB"/>
    <w:rsid w:val="00C20938"/>
    <w:rsid w:val="00C2326C"/>
    <w:rsid w:val="00C42560"/>
    <w:rsid w:val="00C46AF5"/>
    <w:rsid w:val="00C47757"/>
    <w:rsid w:val="00C80DDD"/>
    <w:rsid w:val="00C82016"/>
    <w:rsid w:val="00C944AA"/>
    <w:rsid w:val="00C95C36"/>
    <w:rsid w:val="00CB3840"/>
    <w:rsid w:val="00CC2B8D"/>
    <w:rsid w:val="00CC46BF"/>
    <w:rsid w:val="00CF0A26"/>
    <w:rsid w:val="00D125D0"/>
    <w:rsid w:val="00D305C8"/>
    <w:rsid w:val="00D40C56"/>
    <w:rsid w:val="00D6540C"/>
    <w:rsid w:val="00D715AA"/>
    <w:rsid w:val="00D81BB7"/>
    <w:rsid w:val="00DA1316"/>
    <w:rsid w:val="00DE271F"/>
    <w:rsid w:val="00DE48F3"/>
    <w:rsid w:val="00DE4F23"/>
    <w:rsid w:val="00DE66A8"/>
    <w:rsid w:val="00DF18DF"/>
    <w:rsid w:val="00DF45D4"/>
    <w:rsid w:val="00E11D12"/>
    <w:rsid w:val="00E17299"/>
    <w:rsid w:val="00E225CF"/>
    <w:rsid w:val="00E41991"/>
    <w:rsid w:val="00E53A55"/>
    <w:rsid w:val="00E71EEE"/>
    <w:rsid w:val="00E843B9"/>
    <w:rsid w:val="00E94CE5"/>
    <w:rsid w:val="00E962FD"/>
    <w:rsid w:val="00EB120E"/>
    <w:rsid w:val="00EB2A6A"/>
    <w:rsid w:val="00EB63F9"/>
    <w:rsid w:val="00EF43AB"/>
    <w:rsid w:val="00EF7319"/>
    <w:rsid w:val="00F12043"/>
    <w:rsid w:val="00F22748"/>
    <w:rsid w:val="00F247AF"/>
    <w:rsid w:val="00F26A3D"/>
    <w:rsid w:val="00F3437B"/>
    <w:rsid w:val="00F37867"/>
    <w:rsid w:val="00F41807"/>
    <w:rsid w:val="00F5233A"/>
    <w:rsid w:val="00F8420C"/>
    <w:rsid w:val="00FC05F7"/>
    <w:rsid w:val="00FC0C2C"/>
    <w:rsid w:val="00FC27B6"/>
    <w:rsid w:val="00FD0BDE"/>
    <w:rsid w:val="00FD0E8F"/>
    <w:rsid w:val="00FF0C55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0A3CA-8BA5-4496-8303-D7EB19DCE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3</cp:revision>
  <cp:lastPrinted>2026-09-10T07:16:00Z</cp:lastPrinted>
  <dcterms:created xsi:type="dcterms:W3CDTF">2026-09-10T07:13:00Z</dcterms:created>
  <dcterms:modified xsi:type="dcterms:W3CDTF">2026-09-10T07:16:00Z</dcterms:modified>
</cp:coreProperties>
</file>