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F8003" w14:textId="77777777" w:rsidR="007B23C9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14:paraId="79D5CDE4" w14:textId="4CA62327" w:rsidR="00A534AE" w:rsidRPr="00A1662E" w:rsidRDefault="007B23C9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Шумкова Е.А.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1C9F8003" w14:textId="77777777" w:rsidR="007B23C9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14:paraId="79D5CDE4" w14:textId="4CA62327" w:rsidR="00A534AE" w:rsidRPr="00A1662E" w:rsidRDefault="007B23C9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Шумкова Е.А.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1E7B13B6" w:rsidR="00975170" w:rsidRPr="00512D15" w:rsidRDefault="001F3DB6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02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05B3FA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1E7B13B6" w:rsidR="00975170" w:rsidRPr="00512D15" w:rsidRDefault="001F3DB6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02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3CA258DC" w:rsidR="00975170" w:rsidRPr="00512D15" w:rsidRDefault="007B23C9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168/01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3CA258DC" w:rsidR="00975170" w:rsidRPr="00512D15" w:rsidRDefault="007B23C9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168/01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0C9E304E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0F69E8">
        <w:t>4</w:t>
      </w:r>
      <w:r w:rsidR="00A534AE">
        <w:t xml:space="preserve"> </w:t>
      </w:r>
      <w:r w:rsidR="004678A8">
        <w:t>августа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</w:t>
      </w:r>
      <w:bookmarkStart w:id="0" w:name="_Hlk238383858"/>
      <w:r w:rsidR="001F3DB6">
        <w:t xml:space="preserve">жалоба </w:t>
      </w:r>
      <w:r w:rsidR="000F69E8">
        <w:t>от гражданина Шумкова Е.А.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01DA3D75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Pr="00C92399">
        <w:t xml:space="preserve"> </w:t>
      </w:r>
      <w:r w:rsidR="000F69E8">
        <w:t>17</w:t>
      </w:r>
      <w:r w:rsidR="001F2A74">
        <w:t xml:space="preserve"> </w:t>
      </w:r>
      <w:r w:rsidR="00A22CBA">
        <w:t>августа</w:t>
      </w:r>
      <w:r w:rsidR="00DC303A">
        <w:t xml:space="preserve"> 202</w:t>
      </w:r>
      <w:r w:rsidR="00A22CBA">
        <w:t>6</w:t>
      </w:r>
      <w:r w:rsidR="00DC303A">
        <w:t xml:space="preserve"> г. </w:t>
      </w:r>
      <w:r w:rsidR="000F69E8">
        <w:t xml:space="preserve">им были замечены </w:t>
      </w:r>
      <w:bookmarkStart w:id="1" w:name="_Hlk239348113"/>
      <w:r w:rsidR="00DC303A">
        <w:t>листов</w:t>
      </w:r>
      <w:r w:rsidR="000F69E8">
        <w:t>ки - объявления</w:t>
      </w:r>
      <w:r w:rsidR="00A22CBA">
        <w:t xml:space="preserve"> </w:t>
      </w:r>
      <w:r w:rsidR="0057161F">
        <w:t xml:space="preserve">избирательного </w:t>
      </w:r>
      <w:r w:rsidR="000F69E8">
        <w:t>объединения</w:t>
      </w:r>
      <w:r w:rsidR="0057161F">
        <w:t xml:space="preserve"> КПРФ – ПЕРМСКОЕ КРАЕВОЕ ОТДЕЛЕНИЕ политической партии КОММУНИСТИЧЕСКАЯ ПАРТИЯ РОССИЙСКОЙ ФЕДЕРАЦИИ</w:t>
      </w:r>
      <w:r w:rsidR="0038211B">
        <w:t xml:space="preserve"> размещенные в лифтах по адресу Пермский край, ул. Строителей, д. 8</w:t>
      </w:r>
      <w:r w:rsidR="0057161F">
        <w:t>.</w:t>
      </w:r>
    </w:p>
    <w:bookmarkEnd w:id="1"/>
    <w:p w14:paraId="7055DD8A" w14:textId="47F4F185" w:rsidR="00766C2A" w:rsidRDefault="00DC303A" w:rsidP="0057161F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57161F">
        <w:t>считает</w:t>
      </w:r>
      <w:r w:rsidR="000F69E8">
        <w:t>, что</w:t>
      </w:r>
      <w:r w:rsidR="0057161F">
        <w:t xml:space="preserve"> </w:t>
      </w:r>
      <w:r w:rsidR="000F69E8">
        <w:t>размещение данных агитационных материалов без оплаты и без согласия управляющей компании незаконно</w:t>
      </w:r>
      <w:r w:rsidR="00766C2A">
        <w:t>.</w:t>
      </w:r>
    </w:p>
    <w:p w14:paraId="3861E677" w14:textId="3A7CC0E2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0F69E8">
        <w:t xml:space="preserve"> запросить у избирательного объединения </w:t>
      </w:r>
      <w:r w:rsidR="000F69E8" w:rsidRPr="000F69E8">
        <w:t>КПРФ – ПЕРМСКОЕ КРАЕВОЕ ОТДЕЛЕНИЕ политической партии КОММУНИСТИЧЕСКАЯ ПАРТИЯ РОССИЙСКОЙ ФЕДЕРАЦИИ</w:t>
      </w:r>
      <w:r w:rsidR="000F69E8">
        <w:t xml:space="preserve"> и управляющей компании «Любимов» финансовые документы на оплату размещения указанных агитационных материалов. В случае отсутствия оплаты пресечь распространение указанных материалов и привлечь виновных лиц, допустивших данное нарушение в соответствии со статьей 5.12 КоАП. Обратиться в правоохранительные органы с представлением о пресечении дальнейшего распространения указанного печатного материала. </w:t>
      </w:r>
    </w:p>
    <w:p w14:paraId="156F8840" w14:textId="73F73BF6" w:rsidR="00884232" w:rsidRDefault="00A534AE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</w:t>
      </w:r>
      <w:r w:rsidR="000F69E8">
        <w:t>фотография размещения листовок в лифтах по адресу – Пермский край, г. Березники, ул. Строителей, 8</w:t>
      </w:r>
      <w:r w:rsidR="007B23C9">
        <w:t>, дополнительно предоставлена видеосъёмка места размещения листовок.</w:t>
      </w:r>
    </w:p>
    <w:p w14:paraId="6FC17F9A" w14:textId="2C745B8A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Комиссия, рассмотрев обращение</w:t>
      </w:r>
      <w:r w:rsidR="000F69E8">
        <w:t xml:space="preserve">, </w:t>
      </w:r>
      <w:r>
        <w:t>приложенные фотоматериалы, в рамках установленных компетенций установила следующее.</w:t>
      </w:r>
    </w:p>
    <w:p w14:paraId="6D49314E" w14:textId="29C0F7A2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D34B3C">
        <w:t>В соответствии с пунктом 8 статьи 5</w:t>
      </w:r>
      <w:r w:rsidR="00F25500">
        <w:t>0</w:t>
      </w:r>
      <w:r w:rsidRPr="00D34B3C">
        <w:t xml:space="preserve"> </w:t>
      </w:r>
      <w:bookmarkStart w:id="2" w:name="_Hlk238384338"/>
      <w:r w:rsidR="00F25500" w:rsidRPr="00F25500">
        <w:t>Закона Пермского края Закон Пермского края от 11.05.2011 N 766-ПК "О выборах депутатов Законодательного Собрания Пермского края"</w:t>
      </w:r>
      <w:bookmarkEnd w:id="2"/>
      <w:r w:rsidR="00F25500" w:rsidRPr="00F25500">
        <w:t xml:space="preserve"> </w:t>
      </w:r>
      <w:r w:rsidRPr="00D34B3C">
        <w:t>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203DC76B" w14:textId="69553775" w:rsidR="00E05363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В адрес</w:t>
      </w:r>
      <w:r w:rsidR="00F25500">
        <w:t xml:space="preserve"> управляющей компании ООО «</w:t>
      </w:r>
      <w:r w:rsidR="000F69E8">
        <w:t>УК «Любимов</w:t>
      </w:r>
      <w:r w:rsidR="00F25500">
        <w:t>»</w:t>
      </w:r>
      <w:r>
        <w:t xml:space="preserve"> направлено </w:t>
      </w:r>
      <w:r w:rsidRPr="00F329CA">
        <w:t>обращени</w:t>
      </w:r>
      <w:r>
        <w:t>е</w:t>
      </w:r>
      <w:r w:rsidRPr="00F329CA">
        <w:t xml:space="preserve"> о предоставлении информации о собственниках (владельцах) вышеуказанных мест размещения</w:t>
      </w:r>
      <w:r>
        <w:t>,</w:t>
      </w:r>
      <w:r w:rsidRPr="00F329CA">
        <w:t xml:space="preserve"> наличи</w:t>
      </w:r>
      <w:r w:rsidR="00250896">
        <w:t>и</w:t>
      </w:r>
      <w:r w:rsidRPr="00F329CA">
        <w:t xml:space="preserve"> согласи</w:t>
      </w:r>
      <w:r>
        <w:t>й</w:t>
      </w:r>
      <w:r w:rsidRPr="00F329CA">
        <w:t xml:space="preserve"> на размещение агитационных печатных материалов кандидата</w:t>
      </w:r>
      <w:r>
        <w:t>.</w:t>
      </w:r>
      <w:r w:rsidRPr="00D804B0">
        <w:t xml:space="preserve"> </w:t>
      </w:r>
    </w:p>
    <w:p w14:paraId="053D80B7" w14:textId="32456FCC" w:rsidR="0038211B" w:rsidRDefault="001F3DB6" w:rsidP="00845EC1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 xml:space="preserve">Согласно пояснениям управляющей компании ООО «УК «Любимов» договор на использования общего имущества заключен с ИП Барышниковой И.В. на размещение </w:t>
      </w:r>
      <w:proofErr w:type="spellStart"/>
      <w:r>
        <w:t>лифтбордов</w:t>
      </w:r>
      <w:proofErr w:type="spellEnd"/>
      <w:r>
        <w:t xml:space="preserve"> в лифтах МКД №8 по улице Строителей.</w:t>
      </w:r>
      <w:r w:rsidR="0038211B">
        <w:t xml:space="preserve"> </w:t>
      </w:r>
    </w:p>
    <w:p w14:paraId="60C9F31F" w14:textId="55B237D9" w:rsidR="0038211B" w:rsidRDefault="0038211B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Уполномоченному представителю избирательного объединения </w:t>
      </w:r>
      <w:r w:rsidRPr="0081266A">
        <w:t>КПРФ – ПЕРМСКОЕ КРАЕВОЕ ОТДЕЛЕНИЕ политической партии КОММУНИСТИЧЕСКАЯ ПАРТИЯ РОССИЙСКОЙ ФЕДЕРАЦИИ</w:t>
      </w:r>
      <w:r w:rsidRPr="00F22E45">
        <w:t xml:space="preserve"> </w:t>
      </w:r>
      <w:r>
        <w:t>направлено уведомление о поступившей жалобе, предложено представить пояснения по фактам, изложенным в жалобе.</w:t>
      </w:r>
      <w:r w:rsidRPr="00244C4F">
        <w:t xml:space="preserve"> </w:t>
      </w:r>
    </w:p>
    <w:p w14:paraId="3115753F" w14:textId="669DBE24" w:rsidR="001F3DB6" w:rsidRDefault="001F3DB6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Согласно пояснениям уполномоченного представителя </w:t>
      </w:r>
      <w:r w:rsidRPr="001F3DB6">
        <w:t>избирательного объединения КПРФ – ПЕРМСКОЕ КРАЕВОЕ ОТДЕЛЕНИЕ политической партии КОММУНИСТИЧЕСКАЯ ПАРТИЯ РОССИЙСКОЙ ФЕДЕРАЦИИ</w:t>
      </w:r>
      <w:r>
        <w:t xml:space="preserve"> между избирательным объединением и индивидуальным предпринимателем Барышниковой И.В. заключен договор от 30.07.2026 на оказание рекламных услуг, предметом которого является размещение печатных агитационных материалов в лифтах дома по адресу: Пермский край, г. Березники, ул. Строителей, д. 8</w:t>
      </w:r>
      <w:r w:rsidR="008D5DEE">
        <w:t>.</w:t>
      </w:r>
    </w:p>
    <w:p w14:paraId="4C9462AA" w14:textId="6E19617C" w:rsidR="008D5DEE" w:rsidRDefault="008D5DEE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Нарушений избирательного законодательства при размещении агитационных материалов </w:t>
      </w:r>
      <w:r w:rsidRPr="008D5DEE">
        <w:t>листовки - объявления избирательного объединения КПРФ – ПЕРМСКОЕ КРАЕВОЕ ОТДЕЛЕНИЕ политической партии КОММУНИСТИЧЕСКАЯ ПАРТИЯ РОССИЙСКОЙ ФЕДЕРАЦИИ в лифтах по адресу Пермский край, ул. Строителей, д. 8</w:t>
      </w:r>
      <w:r>
        <w:t xml:space="preserve"> не установлено.</w:t>
      </w:r>
    </w:p>
    <w:p w14:paraId="163A2B3B" w14:textId="64C2E54A" w:rsidR="004D477C" w:rsidRDefault="001F3DB6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>Р</w:t>
      </w:r>
      <w:r w:rsidR="004D477C" w:rsidRPr="004D477C">
        <w:t>уководствуясь пункт</w:t>
      </w:r>
      <w:r w:rsidR="000F69E8">
        <w:t>ом</w:t>
      </w:r>
      <w:r w:rsidR="004D477C" w:rsidRPr="004D477C">
        <w:t xml:space="preserve"> 4 статьи 20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46E7472E" w14:textId="77777777" w:rsidR="000F69E8" w:rsidRDefault="000F69E8" w:rsidP="00845EC1">
      <w:pPr>
        <w:suppressAutoHyphens/>
        <w:autoSpaceDE w:val="0"/>
        <w:autoSpaceDN w:val="0"/>
        <w:adjustRightInd w:val="0"/>
        <w:ind w:firstLine="540"/>
        <w:jc w:val="both"/>
      </w:pPr>
    </w:p>
    <w:p w14:paraId="7903A655" w14:textId="512070C2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7B23C9">
        <w:rPr>
          <w:szCs w:val="28"/>
        </w:rPr>
        <w:t xml:space="preserve"> </w:t>
      </w:r>
      <w:r w:rsidRPr="00755600">
        <w:rPr>
          <w:szCs w:val="28"/>
        </w:rPr>
        <w:t>е</w:t>
      </w:r>
      <w:r w:rsidR="007B23C9">
        <w:rPr>
          <w:szCs w:val="28"/>
        </w:rPr>
        <w:t xml:space="preserve"> </w:t>
      </w:r>
      <w:r w:rsidRPr="00755600">
        <w:rPr>
          <w:szCs w:val="28"/>
        </w:rPr>
        <w:t>ш</w:t>
      </w:r>
      <w:r w:rsidR="007B23C9">
        <w:rPr>
          <w:szCs w:val="28"/>
        </w:rPr>
        <w:t xml:space="preserve"> </w:t>
      </w:r>
      <w:r w:rsidRPr="00755600">
        <w:rPr>
          <w:szCs w:val="28"/>
        </w:rPr>
        <w:t>а</w:t>
      </w:r>
      <w:r w:rsidR="007B23C9">
        <w:rPr>
          <w:szCs w:val="28"/>
        </w:rPr>
        <w:t xml:space="preserve"> </w:t>
      </w:r>
      <w:r w:rsidRPr="00755600">
        <w:rPr>
          <w:szCs w:val="28"/>
        </w:rPr>
        <w:t>е</w:t>
      </w:r>
      <w:r w:rsidR="007B23C9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1A27943C" w:rsidR="00845EC1" w:rsidRDefault="008D5DEE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Жалобу Шумкова Е.А.</w:t>
      </w:r>
      <w:r w:rsidR="001F3DB6">
        <w:rPr>
          <w:szCs w:val="28"/>
        </w:rPr>
        <w:t xml:space="preserve"> </w:t>
      </w:r>
      <w:r w:rsidR="008E254D">
        <w:rPr>
          <w:szCs w:val="28"/>
        </w:rPr>
        <w:t xml:space="preserve">оставить </w:t>
      </w:r>
      <w:r w:rsidR="001F3DB6">
        <w:rPr>
          <w:szCs w:val="28"/>
        </w:rPr>
        <w:t>без удовлетворения</w:t>
      </w:r>
      <w:r w:rsidR="0038211B">
        <w:rPr>
          <w:szCs w:val="28"/>
        </w:rPr>
        <w:t>.</w:t>
      </w:r>
      <w:bookmarkStart w:id="3" w:name="_GoBack"/>
      <w:bookmarkEnd w:id="3"/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665B217C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7B23C9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32019F58" w:rsidR="00845EC1" w:rsidRPr="00A534AE" w:rsidRDefault="007B23C9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EFA46" w14:textId="77777777" w:rsidR="00B0761E" w:rsidRDefault="00B0761E">
      <w:r>
        <w:separator/>
      </w:r>
    </w:p>
  </w:endnote>
  <w:endnote w:type="continuationSeparator" w:id="0">
    <w:p w14:paraId="30CF510C" w14:textId="77777777" w:rsidR="00B0761E" w:rsidRDefault="00B0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2A74C" w14:textId="77777777" w:rsidR="00B0761E" w:rsidRDefault="00B0761E">
      <w:r>
        <w:separator/>
      </w:r>
    </w:p>
  </w:footnote>
  <w:footnote w:type="continuationSeparator" w:id="0">
    <w:p w14:paraId="74D697C6" w14:textId="77777777" w:rsidR="00B0761E" w:rsidRDefault="00B0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0FC6"/>
    <w:rsid w:val="00051066"/>
    <w:rsid w:val="00062DB2"/>
    <w:rsid w:val="00085DCE"/>
    <w:rsid w:val="00095699"/>
    <w:rsid w:val="000B4A0E"/>
    <w:rsid w:val="000D141E"/>
    <w:rsid w:val="000D75F1"/>
    <w:rsid w:val="000F69E8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C6F78"/>
    <w:rsid w:val="001E44B3"/>
    <w:rsid w:val="001F2A74"/>
    <w:rsid w:val="001F3DB6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9672B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36EE8"/>
    <w:rsid w:val="00346EE6"/>
    <w:rsid w:val="0036163B"/>
    <w:rsid w:val="00367C21"/>
    <w:rsid w:val="00380407"/>
    <w:rsid w:val="0038211B"/>
    <w:rsid w:val="00382DEA"/>
    <w:rsid w:val="00382EC6"/>
    <w:rsid w:val="00385F5E"/>
    <w:rsid w:val="00396177"/>
    <w:rsid w:val="003A13DB"/>
    <w:rsid w:val="003A7C6A"/>
    <w:rsid w:val="003C5C67"/>
    <w:rsid w:val="003D55C5"/>
    <w:rsid w:val="003E7736"/>
    <w:rsid w:val="00402426"/>
    <w:rsid w:val="00450B5A"/>
    <w:rsid w:val="004525F4"/>
    <w:rsid w:val="00454FDC"/>
    <w:rsid w:val="004678A8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7161F"/>
    <w:rsid w:val="00586421"/>
    <w:rsid w:val="0058674F"/>
    <w:rsid w:val="005B18A2"/>
    <w:rsid w:val="005E5CB3"/>
    <w:rsid w:val="006063BF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2C33"/>
    <w:rsid w:val="007A6D02"/>
    <w:rsid w:val="007A6DA7"/>
    <w:rsid w:val="007B23C9"/>
    <w:rsid w:val="007C501C"/>
    <w:rsid w:val="007D2EE0"/>
    <w:rsid w:val="007E22A7"/>
    <w:rsid w:val="007F15FF"/>
    <w:rsid w:val="00805023"/>
    <w:rsid w:val="0081266A"/>
    <w:rsid w:val="00813760"/>
    <w:rsid w:val="0081702C"/>
    <w:rsid w:val="00845EC1"/>
    <w:rsid w:val="00856384"/>
    <w:rsid w:val="00873008"/>
    <w:rsid w:val="00884232"/>
    <w:rsid w:val="008858AC"/>
    <w:rsid w:val="00886182"/>
    <w:rsid w:val="00887EF5"/>
    <w:rsid w:val="008B0005"/>
    <w:rsid w:val="008C6184"/>
    <w:rsid w:val="008D17F4"/>
    <w:rsid w:val="008D5DEE"/>
    <w:rsid w:val="008D7FC7"/>
    <w:rsid w:val="008E254D"/>
    <w:rsid w:val="008E7903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0BB8"/>
    <w:rsid w:val="00B0125D"/>
    <w:rsid w:val="00B06EF1"/>
    <w:rsid w:val="00B07544"/>
    <w:rsid w:val="00B0761E"/>
    <w:rsid w:val="00B1160A"/>
    <w:rsid w:val="00B11B42"/>
    <w:rsid w:val="00B122C9"/>
    <w:rsid w:val="00B237E4"/>
    <w:rsid w:val="00B23A0F"/>
    <w:rsid w:val="00B35C5A"/>
    <w:rsid w:val="00B4187E"/>
    <w:rsid w:val="00B43EDD"/>
    <w:rsid w:val="00B5393A"/>
    <w:rsid w:val="00B77D98"/>
    <w:rsid w:val="00B80176"/>
    <w:rsid w:val="00B81F9B"/>
    <w:rsid w:val="00B869B8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08FC"/>
    <w:rsid w:val="00C11D9E"/>
    <w:rsid w:val="00C16AE9"/>
    <w:rsid w:val="00C20938"/>
    <w:rsid w:val="00C45B13"/>
    <w:rsid w:val="00C46AF5"/>
    <w:rsid w:val="00C736EF"/>
    <w:rsid w:val="00C80DDD"/>
    <w:rsid w:val="00C82636"/>
    <w:rsid w:val="00C87E2D"/>
    <w:rsid w:val="00C944AA"/>
    <w:rsid w:val="00C95C36"/>
    <w:rsid w:val="00CB3840"/>
    <w:rsid w:val="00CC2B8D"/>
    <w:rsid w:val="00CC46BF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2FCD"/>
    <w:rsid w:val="00EB120E"/>
    <w:rsid w:val="00EF7319"/>
    <w:rsid w:val="00F12043"/>
    <w:rsid w:val="00F14DB1"/>
    <w:rsid w:val="00F247AF"/>
    <w:rsid w:val="00F25500"/>
    <w:rsid w:val="00F26A3D"/>
    <w:rsid w:val="00F3437B"/>
    <w:rsid w:val="00F819F2"/>
    <w:rsid w:val="00F8420C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A08AA-68DB-49A8-8C34-7C585604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2026-09-03T12:34:00Z</cp:lastPrinted>
  <dcterms:created xsi:type="dcterms:W3CDTF">2026-09-03T12:34:00Z</dcterms:created>
  <dcterms:modified xsi:type="dcterms:W3CDTF">2026-09-03T12:34:00Z</dcterms:modified>
</cp:coreProperties>
</file>