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93590" w14:textId="77777777" w:rsidR="00ED59F7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</w:p>
                          <w:p w14:paraId="79D5CDE4" w14:textId="72AF7A71" w:rsidR="00A534AE" w:rsidRPr="00A1662E" w:rsidRDefault="00ED59F7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Шумкова Е.А.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50F93590" w14:textId="77777777" w:rsidR="00ED59F7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</w:p>
                    <w:p w14:paraId="79D5CDE4" w14:textId="72AF7A71" w:rsidR="00A534AE" w:rsidRPr="00A1662E" w:rsidRDefault="00ED59F7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Шумкова Е.А.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583FF5D6" w:rsidR="00975170" w:rsidRPr="00512D15" w:rsidRDefault="00A534A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0F69E8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583FF5D6" w:rsidR="00975170" w:rsidRPr="00512D15" w:rsidRDefault="00A534A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0F69E8">
                        <w:rPr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sz w:val="24"/>
                          <w:szCs w:val="24"/>
                        </w:rPr>
                        <w:t>.0</w:t>
                      </w:r>
                      <w:r w:rsidR="004678A8">
                        <w:rPr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4C5F324F" w:rsidR="00975170" w:rsidRPr="00512D15" w:rsidRDefault="00ED59F7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167/03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4C5F324F" w:rsidR="00975170" w:rsidRPr="00512D15" w:rsidRDefault="00ED59F7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167/03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06C39581" w:rsidR="00A534AE" w:rsidRDefault="00454FDC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2</w:t>
      </w:r>
      <w:r w:rsidR="000F69E8">
        <w:t>4</w:t>
      </w:r>
      <w:r w:rsidR="00A534AE">
        <w:t xml:space="preserve"> </w:t>
      </w:r>
      <w:r w:rsidR="004678A8">
        <w:t>августа</w:t>
      </w:r>
      <w:r w:rsidR="00A534AE">
        <w:t xml:space="preserve"> 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поступила </w:t>
      </w:r>
      <w:bookmarkStart w:id="0" w:name="_Hlk238383858"/>
      <w:r w:rsidR="000F69E8">
        <w:t>от гражданина Шумкова Е.А.</w:t>
      </w:r>
      <w:r w:rsidR="00A22CBA">
        <w:t xml:space="preserve"> </w:t>
      </w:r>
      <w:bookmarkEnd w:id="0"/>
      <w:r w:rsidR="002D7CB1">
        <w:t>(далее – Заявитель).</w:t>
      </w:r>
    </w:p>
    <w:p w14:paraId="39554932" w14:textId="01DA3D75" w:rsidR="00A534AE" w:rsidRDefault="00A534AE" w:rsidP="00C944AA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указывает, что</w:t>
      </w:r>
      <w:r w:rsidRPr="00C92399">
        <w:t xml:space="preserve"> </w:t>
      </w:r>
      <w:r w:rsidR="000F69E8">
        <w:t>17</w:t>
      </w:r>
      <w:r w:rsidR="001F2A74">
        <w:t xml:space="preserve"> </w:t>
      </w:r>
      <w:r w:rsidR="00A22CBA">
        <w:t>августа</w:t>
      </w:r>
      <w:r w:rsidR="00DC303A">
        <w:t xml:space="preserve"> 202</w:t>
      </w:r>
      <w:r w:rsidR="00A22CBA">
        <w:t>6</w:t>
      </w:r>
      <w:r w:rsidR="00DC303A">
        <w:t xml:space="preserve"> г. </w:t>
      </w:r>
      <w:r w:rsidR="000F69E8">
        <w:t xml:space="preserve">им были замечены </w:t>
      </w:r>
      <w:r w:rsidR="00DC303A">
        <w:t>листов</w:t>
      </w:r>
      <w:r w:rsidR="000F69E8">
        <w:t>ки - объявления</w:t>
      </w:r>
      <w:r w:rsidR="00A22CBA">
        <w:t xml:space="preserve"> </w:t>
      </w:r>
      <w:r w:rsidR="0057161F">
        <w:t xml:space="preserve">избирательного </w:t>
      </w:r>
      <w:r w:rsidR="000F69E8">
        <w:t>объединения</w:t>
      </w:r>
      <w:r w:rsidR="0057161F">
        <w:t xml:space="preserve"> КПРФ – ПЕРМСКОЕ КРАЕВОЕ ОТДЕЛЕНИЕ политической партии КОММУНИСТИЧЕСКАЯ ПАРТИЯ РОССИЙСКОЙ ФЕДЕРАЦИИ</w:t>
      </w:r>
      <w:r w:rsidR="0038211B">
        <w:t xml:space="preserve"> размещенные в лифтах по адресу Пермский край, ул. Строителей, д. 8</w:t>
      </w:r>
      <w:r w:rsidR="0057161F">
        <w:t>.</w:t>
      </w:r>
    </w:p>
    <w:p w14:paraId="7055DD8A" w14:textId="47F4F185" w:rsidR="00766C2A" w:rsidRDefault="00DC303A" w:rsidP="0057161F">
      <w:pPr>
        <w:pStyle w:val="a"/>
        <w:numPr>
          <w:ilvl w:val="0"/>
          <w:numId w:val="0"/>
        </w:numPr>
        <w:suppressAutoHyphens/>
        <w:ind w:firstLine="539"/>
        <w:jc w:val="both"/>
      </w:pPr>
      <w:r>
        <w:t xml:space="preserve">Заявитель </w:t>
      </w:r>
      <w:r w:rsidR="0057161F">
        <w:t>считает</w:t>
      </w:r>
      <w:r w:rsidR="000F69E8">
        <w:t>, что</w:t>
      </w:r>
      <w:r w:rsidR="0057161F">
        <w:t xml:space="preserve"> </w:t>
      </w:r>
      <w:r w:rsidR="000F69E8">
        <w:t>размещение данных агитационных материалов без оплаты и без согласия управляющей компании незаконно</w:t>
      </w:r>
      <w:r w:rsidR="00766C2A">
        <w:t>.</w:t>
      </w:r>
    </w:p>
    <w:p w14:paraId="3861E677" w14:textId="3A7CC0E2" w:rsidR="00A534AE" w:rsidRDefault="00A534AE" w:rsidP="00E92FCD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просит</w:t>
      </w:r>
      <w:r w:rsidR="000F69E8">
        <w:t xml:space="preserve"> запросить у избирательного объединения </w:t>
      </w:r>
      <w:r w:rsidR="000F69E8" w:rsidRPr="000F69E8">
        <w:t>КПРФ – ПЕРМСКОЕ КРАЕВОЕ ОТДЕЛЕНИЕ политической партии КОММУНИСТИЧЕСКАЯ ПАРТИЯ РОССИЙСКОЙ ФЕДЕРАЦИИ</w:t>
      </w:r>
      <w:r w:rsidR="000F69E8">
        <w:t xml:space="preserve"> и управляющей компании «Любимов» финансовые документы на оплату размещения указанных агитационных материалов. В случае отсутствия оплаты пресечь распространение указанных материалов и привлечь виновных лиц, допустивших данное нарушение в соответствии со статьей 5.12 КоАП. Обратиться в правоохранительные органы с представлением о пресечении дальнейшего распространения указанного печатного материала. </w:t>
      </w:r>
    </w:p>
    <w:p w14:paraId="156F8840" w14:textId="1252B30E" w:rsidR="00884232" w:rsidRDefault="00A534AE" w:rsidP="0081266A">
      <w:pPr>
        <w:suppressAutoHyphens/>
        <w:autoSpaceDE w:val="0"/>
        <w:autoSpaceDN w:val="0"/>
        <w:adjustRightInd w:val="0"/>
        <w:ind w:firstLine="540"/>
        <w:jc w:val="both"/>
      </w:pPr>
      <w:r>
        <w:t>К заявлению приложен</w:t>
      </w:r>
      <w:r w:rsidR="00B80176">
        <w:t>о:</w:t>
      </w:r>
      <w:r w:rsidR="0081266A">
        <w:t xml:space="preserve"> </w:t>
      </w:r>
      <w:r w:rsidR="000F69E8">
        <w:t>фотография размещения листовок в лифтах по адресу – Пермский край, г. Березники, ул. Строителей, 8</w:t>
      </w:r>
      <w:r w:rsidR="00884232">
        <w:t>.</w:t>
      </w:r>
    </w:p>
    <w:p w14:paraId="6FC17F9A" w14:textId="2C745B8A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Комиссия, рассмотрев обращение</w:t>
      </w:r>
      <w:r w:rsidR="000F69E8">
        <w:t xml:space="preserve">, </w:t>
      </w:r>
      <w:r>
        <w:t>приложенные фотоматериалы, в рамках установленных компетенций установила следующее.</w:t>
      </w:r>
    </w:p>
    <w:p w14:paraId="6D49314E" w14:textId="29C0F7A2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D34B3C">
        <w:t>В соответствии с пунктом 8 статьи 5</w:t>
      </w:r>
      <w:r w:rsidR="00F25500">
        <w:t>0</w:t>
      </w:r>
      <w:r w:rsidRPr="00D34B3C">
        <w:t xml:space="preserve"> </w:t>
      </w:r>
      <w:bookmarkStart w:id="1" w:name="_Hlk238384338"/>
      <w:r w:rsidR="00F25500" w:rsidRPr="00F25500">
        <w:t>Закона Пермского края Закон Пермского края от 11.05.2011 N 766-ПК "О выборах депутатов Законодательного Собрания Пермского края"</w:t>
      </w:r>
      <w:bookmarkEnd w:id="1"/>
      <w:r w:rsidR="00F25500" w:rsidRPr="00F25500">
        <w:t xml:space="preserve"> </w:t>
      </w:r>
      <w:r w:rsidRPr="00D34B3C">
        <w:t>печатные агитационные материалы могут размещаться в помещениях, на зданиях, сооружениях и иных объектах только с согласия и на условиях собственников, владельцев указанных объектов.</w:t>
      </w:r>
    </w:p>
    <w:p w14:paraId="203DC76B" w14:textId="69553775" w:rsidR="00E05363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В адрес</w:t>
      </w:r>
      <w:r w:rsidR="00F25500">
        <w:t xml:space="preserve"> управляющей компании ООО «</w:t>
      </w:r>
      <w:r w:rsidR="000F69E8">
        <w:t>УК «Любимов</w:t>
      </w:r>
      <w:r w:rsidR="00F25500">
        <w:t>»</w:t>
      </w:r>
      <w:r>
        <w:t xml:space="preserve"> направлено </w:t>
      </w:r>
      <w:r w:rsidRPr="00F329CA">
        <w:t>обращени</w:t>
      </w:r>
      <w:r>
        <w:t>е</w:t>
      </w:r>
      <w:r w:rsidRPr="00F329CA">
        <w:t xml:space="preserve"> о предоставлении информации о собственниках (владельцах) вышеуказанных мест размещения</w:t>
      </w:r>
      <w:r>
        <w:t>,</w:t>
      </w:r>
      <w:r w:rsidRPr="00F329CA">
        <w:t xml:space="preserve"> наличи</w:t>
      </w:r>
      <w:r w:rsidR="00250896">
        <w:t>и</w:t>
      </w:r>
      <w:r w:rsidRPr="00F329CA">
        <w:t xml:space="preserve"> согласи</w:t>
      </w:r>
      <w:r>
        <w:t>й</w:t>
      </w:r>
      <w:r w:rsidRPr="00F329CA">
        <w:t xml:space="preserve"> на размещение агитационных печатных материалов кандидата</w:t>
      </w:r>
      <w:r>
        <w:t>.</w:t>
      </w:r>
      <w:r w:rsidRPr="00D804B0">
        <w:t xml:space="preserve"> </w:t>
      </w:r>
    </w:p>
    <w:p w14:paraId="053D80B7" w14:textId="015E39A9" w:rsidR="0038211B" w:rsidRDefault="0038211B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На момент рассмотрения жалобы ответ от ООО «УК «Любимов» не поступил. </w:t>
      </w:r>
    </w:p>
    <w:p w14:paraId="60C9F31F" w14:textId="77777777" w:rsidR="0038211B" w:rsidRDefault="0038211B" w:rsidP="0038211B">
      <w:pPr>
        <w:suppressAutoHyphens/>
        <w:autoSpaceDE w:val="0"/>
        <w:autoSpaceDN w:val="0"/>
        <w:adjustRightInd w:val="0"/>
        <w:ind w:firstLine="540"/>
        <w:jc w:val="both"/>
      </w:pPr>
      <w:r>
        <w:lastRenderedPageBreak/>
        <w:t xml:space="preserve">Уполномоченному представителю избирательного объединения </w:t>
      </w:r>
      <w:r w:rsidRPr="0081266A">
        <w:t>КПРФ – ПЕРМСКОЕ КРАЕВОЕ ОТДЕЛЕНИЕ политической партии КОММУНИСТИЧЕСКАЯ ПАРТИЯ РОССИЙСКОЙ ФЕДЕРАЦИИ</w:t>
      </w:r>
      <w:r w:rsidRPr="00F22E45">
        <w:t xml:space="preserve"> </w:t>
      </w:r>
      <w:r>
        <w:t>направлено уведомление о поступившей жалобе, предложено представить пояснения по фактам, изложенным в жалобе.</w:t>
      </w:r>
      <w:r w:rsidRPr="00244C4F">
        <w:t xml:space="preserve"> </w:t>
      </w:r>
    </w:p>
    <w:p w14:paraId="76C24142" w14:textId="3508453F" w:rsidR="0038211B" w:rsidRDefault="0038211B" w:rsidP="0038211B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По приложенной фотографии невозможно установить места размещения печатных материалов. </w:t>
      </w:r>
    </w:p>
    <w:p w14:paraId="163A2B3B" w14:textId="24114773" w:rsidR="004D477C" w:rsidRDefault="0038211B" w:rsidP="0038211B">
      <w:pPr>
        <w:suppressAutoHyphens/>
        <w:autoSpaceDE w:val="0"/>
        <w:autoSpaceDN w:val="0"/>
        <w:adjustRightInd w:val="0"/>
        <w:ind w:firstLine="540"/>
        <w:jc w:val="both"/>
      </w:pPr>
      <w:r>
        <w:t>В связи с необходимостью проведения дополнительной проверки фактов, изложенных в обращении, р</w:t>
      </w:r>
      <w:r w:rsidR="004D477C" w:rsidRPr="004D477C">
        <w:t>уководствуясь пункт</w:t>
      </w:r>
      <w:r w:rsidR="000F69E8">
        <w:t>ом</w:t>
      </w:r>
      <w:r w:rsidR="004D477C" w:rsidRPr="004D477C">
        <w:t xml:space="preserve"> 4 статьи 20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46E7472E" w14:textId="77777777" w:rsidR="000F69E8" w:rsidRDefault="000F69E8" w:rsidP="00845EC1">
      <w:pPr>
        <w:suppressAutoHyphens/>
        <w:autoSpaceDE w:val="0"/>
        <w:autoSpaceDN w:val="0"/>
        <w:adjustRightInd w:val="0"/>
        <w:ind w:firstLine="540"/>
        <w:jc w:val="both"/>
      </w:pPr>
    </w:p>
    <w:p w14:paraId="7903A655" w14:textId="13B56268" w:rsidR="00845EC1" w:rsidRPr="00755600" w:rsidRDefault="00845EC1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ED59F7">
        <w:rPr>
          <w:szCs w:val="28"/>
        </w:rPr>
        <w:t xml:space="preserve"> </w:t>
      </w:r>
      <w:r w:rsidRPr="00755600">
        <w:rPr>
          <w:szCs w:val="28"/>
        </w:rPr>
        <w:t>е</w:t>
      </w:r>
      <w:r w:rsidR="00ED59F7">
        <w:rPr>
          <w:szCs w:val="28"/>
        </w:rPr>
        <w:t xml:space="preserve"> </w:t>
      </w:r>
      <w:r w:rsidRPr="00755600">
        <w:rPr>
          <w:szCs w:val="28"/>
        </w:rPr>
        <w:t>ш</w:t>
      </w:r>
      <w:r w:rsidR="00ED59F7">
        <w:rPr>
          <w:szCs w:val="28"/>
        </w:rPr>
        <w:t xml:space="preserve"> </w:t>
      </w:r>
      <w:r w:rsidRPr="00755600">
        <w:rPr>
          <w:szCs w:val="28"/>
        </w:rPr>
        <w:t>а</w:t>
      </w:r>
      <w:r w:rsidR="00ED59F7">
        <w:rPr>
          <w:szCs w:val="28"/>
        </w:rPr>
        <w:t xml:space="preserve"> </w:t>
      </w:r>
      <w:r w:rsidRPr="00755600">
        <w:rPr>
          <w:szCs w:val="28"/>
        </w:rPr>
        <w:t>е</w:t>
      </w:r>
      <w:r w:rsidR="00ED59F7">
        <w:rPr>
          <w:szCs w:val="28"/>
        </w:rPr>
        <w:t xml:space="preserve"> </w:t>
      </w:r>
      <w:r w:rsidRPr="00755600">
        <w:rPr>
          <w:szCs w:val="28"/>
        </w:rPr>
        <w:t>т: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7BAF002A" w:rsidR="00845EC1" w:rsidRDefault="0038211B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Продлить срок рассмотрения жалобы до 02 сентября 2026 года.</w:t>
      </w:r>
    </w:p>
    <w:p w14:paraId="5B0A4BD1" w14:textId="52778C15" w:rsidR="00845EC1" w:rsidRPr="00965BBA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F25500">
        <w:rPr>
          <w:szCs w:val="28"/>
        </w:rPr>
        <w:t>.</w:t>
      </w:r>
    </w:p>
    <w:p w14:paraId="350B7901" w14:textId="2AE84AC4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ED59F7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64B57C62" w:rsidR="00845EC1" w:rsidRPr="00A534AE" w:rsidRDefault="00ED59F7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  <w:bookmarkStart w:id="2" w:name="_GoBack"/>
      <w:bookmarkEnd w:id="2"/>
    </w:p>
    <w:p w14:paraId="1960D73B" w14:textId="5CD5779E" w:rsidR="00D125D0" w:rsidRPr="00B0125D" w:rsidRDefault="00D125D0" w:rsidP="00B0125D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D1469D" w14:textId="77777777" w:rsidR="001F41EE" w:rsidRDefault="001F41EE">
      <w:r>
        <w:separator/>
      </w:r>
    </w:p>
  </w:endnote>
  <w:endnote w:type="continuationSeparator" w:id="0">
    <w:p w14:paraId="3307A903" w14:textId="77777777" w:rsidR="001F41EE" w:rsidRDefault="001F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36FE4B" w14:textId="77777777" w:rsidR="001F41EE" w:rsidRDefault="001F41EE">
      <w:r>
        <w:separator/>
      </w:r>
    </w:p>
  </w:footnote>
  <w:footnote w:type="continuationSeparator" w:id="0">
    <w:p w14:paraId="0E5F3232" w14:textId="77777777" w:rsidR="001F41EE" w:rsidRDefault="001F4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2DB2"/>
    <w:rsid w:val="00085DCE"/>
    <w:rsid w:val="00095699"/>
    <w:rsid w:val="000B4A0E"/>
    <w:rsid w:val="000D141E"/>
    <w:rsid w:val="000D75F1"/>
    <w:rsid w:val="000F69E8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C6F78"/>
    <w:rsid w:val="001E44B3"/>
    <w:rsid w:val="001F2A74"/>
    <w:rsid w:val="001F41EE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9672B"/>
    <w:rsid w:val="002A6043"/>
    <w:rsid w:val="002B7CAF"/>
    <w:rsid w:val="002C2A72"/>
    <w:rsid w:val="002D0382"/>
    <w:rsid w:val="002D2213"/>
    <w:rsid w:val="002D5E9D"/>
    <w:rsid w:val="002D7CB1"/>
    <w:rsid w:val="002F4C8A"/>
    <w:rsid w:val="002F5701"/>
    <w:rsid w:val="003012C6"/>
    <w:rsid w:val="00303589"/>
    <w:rsid w:val="00307BDE"/>
    <w:rsid w:val="003237DC"/>
    <w:rsid w:val="00331EFD"/>
    <w:rsid w:val="00336EE8"/>
    <w:rsid w:val="00346EE6"/>
    <w:rsid w:val="0036163B"/>
    <w:rsid w:val="00367C21"/>
    <w:rsid w:val="00380407"/>
    <w:rsid w:val="0038211B"/>
    <w:rsid w:val="00382DEA"/>
    <w:rsid w:val="00382EC6"/>
    <w:rsid w:val="00385F5E"/>
    <w:rsid w:val="00396177"/>
    <w:rsid w:val="003A13DB"/>
    <w:rsid w:val="003A7C6A"/>
    <w:rsid w:val="003C5C67"/>
    <w:rsid w:val="003D55C5"/>
    <w:rsid w:val="003E7736"/>
    <w:rsid w:val="00402426"/>
    <w:rsid w:val="00450B5A"/>
    <w:rsid w:val="004525F4"/>
    <w:rsid w:val="00454FDC"/>
    <w:rsid w:val="004678A8"/>
    <w:rsid w:val="00481314"/>
    <w:rsid w:val="00485FE4"/>
    <w:rsid w:val="00487787"/>
    <w:rsid w:val="004941BE"/>
    <w:rsid w:val="004B052C"/>
    <w:rsid w:val="004C0394"/>
    <w:rsid w:val="004C1BC7"/>
    <w:rsid w:val="004D1CCD"/>
    <w:rsid w:val="004D477C"/>
    <w:rsid w:val="004E0428"/>
    <w:rsid w:val="00512D15"/>
    <w:rsid w:val="00525A05"/>
    <w:rsid w:val="005522B1"/>
    <w:rsid w:val="00553E04"/>
    <w:rsid w:val="005662E7"/>
    <w:rsid w:val="00566C26"/>
    <w:rsid w:val="0057161F"/>
    <w:rsid w:val="00586421"/>
    <w:rsid w:val="0058674F"/>
    <w:rsid w:val="005B18A2"/>
    <w:rsid w:val="005E5CB3"/>
    <w:rsid w:val="006063BF"/>
    <w:rsid w:val="006304A1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E676C"/>
    <w:rsid w:val="006F01F2"/>
    <w:rsid w:val="007002AC"/>
    <w:rsid w:val="00705EC2"/>
    <w:rsid w:val="007306CC"/>
    <w:rsid w:val="00743020"/>
    <w:rsid w:val="0075414F"/>
    <w:rsid w:val="00756AB6"/>
    <w:rsid w:val="00761140"/>
    <w:rsid w:val="00766C2A"/>
    <w:rsid w:val="00767633"/>
    <w:rsid w:val="00772C33"/>
    <w:rsid w:val="007A6D02"/>
    <w:rsid w:val="007A6DA7"/>
    <w:rsid w:val="007C501C"/>
    <w:rsid w:val="007D2EE0"/>
    <w:rsid w:val="007E22A7"/>
    <w:rsid w:val="007F15FF"/>
    <w:rsid w:val="00805023"/>
    <w:rsid w:val="0081266A"/>
    <w:rsid w:val="00813760"/>
    <w:rsid w:val="0081702C"/>
    <w:rsid w:val="00845EC1"/>
    <w:rsid w:val="00856384"/>
    <w:rsid w:val="00873008"/>
    <w:rsid w:val="00884232"/>
    <w:rsid w:val="008858AC"/>
    <w:rsid w:val="00886182"/>
    <w:rsid w:val="00887EF5"/>
    <w:rsid w:val="008B0005"/>
    <w:rsid w:val="008D17F4"/>
    <w:rsid w:val="008D7FC7"/>
    <w:rsid w:val="008E7903"/>
    <w:rsid w:val="00911625"/>
    <w:rsid w:val="00971A07"/>
    <w:rsid w:val="00971BBB"/>
    <w:rsid w:val="00975170"/>
    <w:rsid w:val="0099460C"/>
    <w:rsid w:val="009A4C74"/>
    <w:rsid w:val="009B4EA1"/>
    <w:rsid w:val="009B7D0F"/>
    <w:rsid w:val="009C1E3A"/>
    <w:rsid w:val="009C6B48"/>
    <w:rsid w:val="00A00793"/>
    <w:rsid w:val="00A10C59"/>
    <w:rsid w:val="00A17511"/>
    <w:rsid w:val="00A22CBA"/>
    <w:rsid w:val="00A31224"/>
    <w:rsid w:val="00A32F28"/>
    <w:rsid w:val="00A3486B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D5CB1"/>
    <w:rsid w:val="00B00BB8"/>
    <w:rsid w:val="00B0125D"/>
    <w:rsid w:val="00B06EF1"/>
    <w:rsid w:val="00B07544"/>
    <w:rsid w:val="00B1160A"/>
    <w:rsid w:val="00B11B42"/>
    <w:rsid w:val="00B122C9"/>
    <w:rsid w:val="00B237E4"/>
    <w:rsid w:val="00B35C5A"/>
    <w:rsid w:val="00B4187E"/>
    <w:rsid w:val="00B43EDD"/>
    <w:rsid w:val="00B5393A"/>
    <w:rsid w:val="00B77D98"/>
    <w:rsid w:val="00B80176"/>
    <w:rsid w:val="00B81F9B"/>
    <w:rsid w:val="00B869B8"/>
    <w:rsid w:val="00BA2595"/>
    <w:rsid w:val="00BA733A"/>
    <w:rsid w:val="00BA7FB1"/>
    <w:rsid w:val="00BB4BEE"/>
    <w:rsid w:val="00BD71F6"/>
    <w:rsid w:val="00BE1B02"/>
    <w:rsid w:val="00C024E7"/>
    <w:rsid w:val="00C03C14"/>
    <w:rsid w:val="00C10892"/>
    <w:rsid w:val="00C108FC"/>
    <w:rsid w:val="00C11D9E"/>
    <w:rsid w:val="00C16AE9"/>
    <w:rsid w:val="00C20938"/>
    <w:rsid w:val="00C45B13"/>
    <w:rsid w:val="00C46AF5"/>
    <w:rsid w:val="00C736EF"/>
    <w:rsid w:val="00C80DDD"/>
    <w:rsid w:val="00C82636"/>
    <w:rsid w:val="00C87E2D"/>
    <w:rsid w:val="00C944AA"/>
    <w:rsid w:val="00C95C36"/>
    <w:rsid w:val="00CB3840"/>
    <w:rsid w:val="00CC2B8D"/>
    <w:rsid w:val="00CC46BF"/>
    <w:rsid w:val="00D02336"/>
    <w:rsid w:val="00D125D0"/>
    <w:rsid w:val="00D31FF9"/>
    <w:rsid w:val="00D34B3C"/>
    <w:rsid w:val="00D6540C"/>
    <w:rsid w:val="00D715AA"/>
    <w:rsid w:val="00D81BB7"/>
    <w:rsid w:val="00DA1316"/>
    <w:rsid w:val="00DA3C33"/>
    <w:rsid w:val="00DC0DCD"/>
    <w:rsid w:val="00DC303A"/>
    <w:rsid w:val="00DE1C89"/>
    <w:rsid w:val="00DE48F3"/>
    <w:rsid w:val="00DE4F23"/>
    <w:rsid w:val="00DE66A8"/>
    <w:rsid w:val="00DF45D4"/>
    <w:rsid w:val="00E05363"/>
    <w:rsid w:val="00E11D12"/>
    <w:rsid w:val="00E27A52"/>
    <w:rsid w:val="00E71EEE"/>
    <w:rsid w:val="00E843B9"/>
    <w:rsid w:val="00E92FCD"/>
    <w:rsid w:val="00EB120E"/>
    <w:rsid w:val="00ED59F7"/>
    <w:rsid w:val="00EF7319"/>
    <w:rsid w:val="00F12043"/>
    <w:rsid w:val="00F14DB1"/>
    <w:rsid w:val="00F247AF"/>
    <w:rsid w:val="00F25500"/>
    <w:rsid w:val="00F26A3D"/>
    <w:rsid w:val="00F3437B"/>
    <w:rsid w:val="00F819F2"/>
    <w:rsid w:val="00F8420C"/>
    <w:rsid w:val="00FC27B6"/>
    <w:rsid w:val="00FC3F08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940FF-F3CD-4AA9-8A95-53E2A204E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2026-08-29T07:41:00Z</cp:lastPrinted>
  <dcterms:created xsi:type="dcterms:W3CDTF">2026-08-29T07:41:00Z</dcterms:created>
  <dcterms:modified xsi:type="dcterms:W3CDTF">2026-08-29T07:41:00Z</dcterms:modified>
</cp:coreProperties>
</file>