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6D87FB30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695575" cy="4476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485E8C" w14:textId="2F8AA718" w:rsidR="00232F00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</w:t>
                            </w:r>
                            <w:bookmarkStart w:id="0" w:name="_Hlk203986191"/>
                            <w:r w:rsidR="00FC1F1E">
                              <w:rPr>
                                <w:b/>
                                <w:szCs w:val="28"/>
                              </w:rPr>
                              <w:t>обращения</w:t>
                            </w:r>
                          </w:p>
                          <w:p w14:paraId="79D5CDE4" w14:textId="7BE78B33" w:rsidR="00A534AE" w:rsidRPr="00A1662E" w:rsidRDefault="00FC1F1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Кучевой Е.А.</w:t>
                            </w:r>
                          </w:p>
                          <w:bookmarkEnd w:id="0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2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" filled="f" stroked="f">
                <v:textbox inset="0,0,0,0">
                  <w:txbxContent>
                    <w:p w14:paraId="15485E8C" w14:textId="2F8AA718" w:rsidR="00232F00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</w:t>
                      </w:r>
                      <w:bookmarkStart w:id="1" w:name="_Hlk203986191"/>
                      <w:r w:rsidR="00FC1F1E">
                        <w:rPr>
                          <w:b/>
                          <w:szCs w:val="28"/>
                        </w:rPr>
                        <w:t>обращения</w:t>
                      </w:r>
                    </w:p>
                    <w:p w14:paraId="79D5CDE4" w14:textId="7BE78B33" w:rsidR="00A534AE" w:rsidRPr="00A1662E" w:rsidRDefault="00FC1F1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Кучевой Е.А.</w:t>
                      </w:r>
                    </w:p>
                    <w:bookmarkEnd w:id="1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33FBE950" w:rsidR="00975170" w:rsidRPr="00512D15" w:rsidRDefault="00FC1F1E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C42560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B00410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33FBE950" w:rsidR="00975170" w:rsidRPr="00512D15" w:rsidRDefault="00FC1F1E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 w:rsidR="00C42560">
                        <w:rPr>
                          <w:sz w:val="24"/>
                          <w:szCs w:val="24"/>
                        </w:rPr>
                        <w:t>8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B00410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4F9F480C" w:rsidR="00975170" w:rsidRPr="00512D15" w:rsidRDefault="00F20C65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161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4F9F480C" w:rsidR="00975170" w:rsidRPr="00512D15" w:rsidRDefault="00F20C65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161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43806A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5C4ACFB" w14:textId="5ED0F1F2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FC1F1E">
        <w:t xml:space="preserve">через Прокуратуру города Березники </w:t>
      </w:r>
      <w:r w:rsidR="00C42560">
        <w:t>0</w:t>
      </w:r>
      <w:r w:rsidR="00FC1F1E">
        <w:t>7</w:t>
      </w:r>
      <w:r w:rsidR="00232F00">
        <w:t xml:space="preserve"> </w:t>
      </w:r>
      <w:r w:rsidR="00C42560">
        <w:t>августа</w:t>
      </w:r>
      <w:r w:rsidR="00232F00">
        <w:t xml:space="preserve"> </w:t>
      </w:r>
      <w:r w:rsidR="00E94CE5">
        <w:t>202</w:t>
      </w:r>
      <w:r w:rsidR="00232F00">
        <w:t>6</w:t>
      </w:r>
      <w:r w:rsidR="00E94CE5">
        <w:t xml:space="preserve"> </w:t>
      </w:r>
      <w:r w:rsidR="00232F00">
        <w:t xml:space="preserve">г. </w:t>
      </w:r>
      <w:r w:rsidR="00A42665">
        <w:t>поступил</w:t>
      </w:r>
      <w:r w:rsidR="00FC1F1E">
        <w:t>о</w:t>
      </w:r>
      <w:r w:rsidR="00A42665">
        <w:t xml:space="preserve"> </w:t>
      </w:r>
      <w:r w:rsidR="00FC1F1E">
        <w:t>обращение</w:t>
      </w:r>
      <w:r w:rsidR="00232F00">
        <w:t xml:space="preserve"> </w:t>
      </w:r>
      <w:r w:rsidR="00FC1F1E">
        <w:t xml:space="preserve">Кучевой Е.А. </w:t>
      </w:r>
      <w:r w:rsidR="00E225CF">
        <w:t>(далее – Заявитель)</w:t>
      </w:r>
      <w:r w:rsidR="00A42665">
        <w:t xml:space="preserve"> о </w:t>
      </w:r>
      <w:r w:rsidR="00C42560">
        <w:t>размещении</w:t>
      </w:r>
      <w:r w:rsidR="00FC1F1E">
        <w:t xml:space="preserve"> в </w:t>
      </w:r>
      <w:r w:rsidR="0031188A">
        <w:t xml:space="preserve">муниципальных зданиях, </w:t>
      </w:r>
      <w:r w:rsidR="00FC1F1E">
        <w:t>больницах города листовок «о праймеризе»</w:t>
      </w:r>
      <w:r w:rsidR="006F56EC">
        <w:t>.</w:t>
      </w:r>
    </w:p>
    <w:p w14:paraId="22B0F101" w14:textId="7AEB38F5" w:rsidR="008A4A13" w:rsidRDefault="00C47757" w:rsidP="00232F00">
      <w:pPr>
        <w:suppressAutoHyphens/>
        <w:autoSpaceDE w:val="0"/>
        <w:autoSpaceDN w:val="0"/>
        <w:adjustRightInd w:val="0"/>
        <w:ind w:firstLine="539"/>
        <w:jc w:val="both"/>
      </w:pPr>
      <w:r>
        <w:t>По мнению заявителя</w:t>
      </w:r>
      <w:r w:rsidR="00FC1F1E">
        <w:t xml:space="preserve"> распространение таких листовок от кандидатов в депутаты незаконно</w:t>
      </w:r>
      <w:r w:rsidR="008A4A13">
        <w:t xml:space="preserve">. </w:t>
      </w:r>
    </w:p>
    <w:p w14:paraId="1ED32BFD" w14:textId="419EA872" w:rsidR="00A534AE" w:rsidRPr="00761C6D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 w:rsidRPr="00761C6D">
        <w:t xml:space="preserve">К </w:t>
      </w:r>
      <w:r w:rsidR="0031188A" w:rsidRPr="00761C6D">
        <w:t>обращению</w:t>
      </w:r>
      <w:r w:rsidRPr="00761C6D">
        <w:t xml:space="preserve"> приложен</w:t>
      </w:r>
      <w:r w:rsidR="008E5964" w:rsidRPr="00761C6D">
        <w:t>о</w:t>
      </w:r>
      <w:r w:rsidR="00766C2A" w:rsidRPr="00761C6D">
        <w:t>:</w:t>
      </w:r>
      <w:r w:rsidR="00586006">
        <w:t xml:space="preserve"> </w:t>
      </w:r>
      <w:r w:rsidR="00586006" w:rsidRPr="00586006">
        <w:t>скриншот</w:t>
      </w:r>
      <w:bookmarkStart w:id="1" w:name="_GoBack"/>
      <w:bookmarkEnd w:id="1"/>
      <w:r w:rsidR="00586006" w:rsidRPr="00586006">
        <w:t xml:space="preserve"> фотоизображения «ЛЮДИ ВЫБИРАЮТ. Венера </w:t>
      </w:r>
      <w:proofErr w:type="spellStart"/>
      <w:r w:rsidR="00586006" w:rsidRPr="00586006">
        <w:t>Мухатаева</w:t>
      </w:r>
      <w:proofErr w:type="spellEnd"/>
      <w:r w:rsidR="00586006" w:rsidRPr="00586006">
        <w:t>. Участник предварительного голосования партии «Единая Россия» в Законодательное Собрание Пермского края по округу №15», скриншот фотоизображения «ЛЮДИ ВЫБИРАЮТ. Андрей Силаев. Участник предварительного голосования партии «Единая Россия» в Законодательное Собрание Пермского края по округу №15», скриншот фотоизображения размещения печатных материалов на стене медицинского учреждения от 28.07.2026</w:t>
      </w:r>
      <w:r w:rsidR="007A6D02" w:rsidRPr="00761C6D">
        <w:t>.</w:t>
      </w:r>
    </w:p>
    <w:p w14:paraId="088FC73D" w14:textId="67102453" w:rsidR="00315429" w:rsidRDefault="00E53A55" w:rsidP="00315429">
      <w:pPr>
        <w:suppressAutoHyphens/>
        <w:autoSpaceDE w:val="0"/>
        <w:autoSpaceDN w:val="0"/>
        <w:adjustRightInd w:val="0"/>
        <w:ind w:firstLine="539"/>
        <w:jc w:val="both"/>
      </w:pPr>
      <w:r w:rsidRPr="00E53A55">
        <w:t xml:space="preserve">Комиссия, рассмотрев </w:t>
      </w:r>
      <w:r w:rsidR="001E6827">
        <w:t>обращение Кучевой Е.А.</w:t>
      </w:r>
      <w:r w:rsidRPr="00E53A55">
        <w:t>, приложенны</w:t>
      </w:r>
      <w:r>
        <w:t>й</w:t>
      </w:r>
      <w:r w:rsidR="00D40C56" w:rsidRPr="00D40C56">
        <w:t xml:space="preserve"> скриншот </w:t>
      </w:r>
      <w:r w:rsidR="001E6827">
        <w:t xml:space="preserve">фотоизображения </w:t>
      </w:r>
      <w:r w:rsidR="001E6827" w:rsidRPr="001E6827">
        <w:t xml:space="preserve">«ЛЮДИ ВЫБИРАЮТ. Венера </w:t>
      </w:r>
      <w:proofErr w:type="spellStart"/>
      <w:r w:rsidR="001E6827" w:rsidRPr="001E6827">
        <w:t>Мухатаева</w:t>
      </w:r>
      <w:proofErr w:type="spellEnd"/>
      <w:r w:rsidR="001E6827" w:rsidRPr="001E6827">
        <w:t>», скриншот фотоизображения «ЛЮДИ ВЫБИРАЮТ. Андрей Силаев»</w:t>
      </w:r>
      <w:r w:rsidRPr="00E53A55">
        <w:t>, в рамках установленных компетенций установила следующее</w:t>
      </w:r>
      <w:r>
        <w:t>.</w:t>
      </w:r>
    </w:p>
    <w:p w14:paraId="0BB4D48F" w14:textId="7F0EC209" w:rsidR="0029660E" w:rsidRDefault="00761C6D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По приложенным </w:t>
      </w:r>
      <w:r w:rsidR="00EA15C7">
        <w:t xml:space="preserve">скриншотам </w:t>
      </w:r>
      <w:r>
        <w:t>фотоизображени</w:t>
      </w:r>
      <w:r w:rsidR="00EA15C7">
        <w:t>й</w:t>
      </w:r>
      <w:r>
        <w:t xml:space="preserve"> невозможно установить </w:t>
      </w:r>
      <w:r w:rsidR="0029660E">
        <w:t xml:space="preserve">изготовителя, </w:t>
      </w:r>
      <w:r>
        <w:t>дату изготовления</w:t>
      </w:r>
      <w:r w:rsidR="00EA15C7">
        <w:t xml:space="preserve"> и</w:t>
      </w:r>
      <w:r>
        <w:t xml:space="preserve"> </w:t>
      </w:r>
      <w:r w:rsidR="00EA15C7">
        <w:t>места</w:t>
      </w:r>
      <w:r>
        <w:t xml:space="preserve"> размещения печатных материалов.</w:t>
      </w:r>
      <w:r w:rsidR="0029660E">
        <w:t xml:space="preserve"> </w:t>
      </w:r>
    </w:p>
    <w:p w14:paraId="45BB61BB" w14:textId="2437CCB4" w:rsidR="00A534AE" w:rsidRDefault="0029660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 связи с необходимостью проведения дополнительной проверки фактов, изложенных в обращении, р</w:t>
      </w:r>
      <w:r w:rsidR="00A534AE" w:rsidRPr="00755600">
        <w:t>уководствуясь</w:t>
      </w:r>
      <w:r w:rsidR="00A534AE" w:rsidRPr="00E62B7A">
        <w:t xml:space="preserve"> пункт</w:t>
      </w:r>
      <w:r w:rsidR="00450B5A">
        <w:t>ом</w:t>
      </w:r>
      <w:r w:rsidR="00A534AE" w:rsidRPr="00E62B7A">
        <w:t xml:space="preserve"> 4</w:t>
      </w:r>
      <w:r w:rsidR="00A534AE">
        <w:t xml:space="preserve"> </w:t>
      </w:r>
      <w:r w:rsidR="00A534AE" w:rsidRPr="00E62B7A">
        <w:t>статьи 20</w:t>
      </w:r>
      <w:bookmarkStart w:id="2" w:name="_Hlk175060974"/>
      <w:r w:rsidR="00A12FF0">
        <w:t xml:space="preserve"> </w:t>
      </w:r>
      <w:r w:rsidR="00A534AE"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2"/>
    </w:p>
    <w:p w14:paraId="1325C643" w14:textId="77777777" w:rsidR="00A10C59" w:rsidRDefault="00A10C59" w:rsidP="00A534AE">
      <w:pPr>
        <w:suppressAutoHyphens/>
        <w:autoSpaceDE w:val="0"/>
        <w:autoSpaceDN w:val="0"/>
        <w:adjustRightInd w:val="0"/>
        <w:ind w:firstLine="540"/>
        <w:jc w:val="both"/>
      </w:pPr>
    </w:p>
    <w:p w14:paraId="40A12252" w14:textId="02A0CA86" w:rsidR="00A534AE" w:rsidRPr="00755600" w:rsidRDefault="00A12FF0" w:rsidP="00A534A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A534AE" w:rsidRPr="00755600">
        <w:rPr>
          <w:szCs w:val="28"/>
        </w:rPr>
        <w:t>:</w:t>
      </w:r>
    </w:p>
    <w:p w14:paraId="00AE770A" w14:textId="77777777" w:rsidR="00A534AE" w:rsidRPr="00755600" w:rsidRDefault="00A534AE" w:rsidP="00A534AE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043C3334" w14:textId="6CB99806" w:rsidR="00EA15C7" w:rsidRDefault="00EA15C7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 xml:space="preserve">Продлить срок рассмотрения </w:t>
      </w:r>
      <w:r w:rsidR="0029660E">
        <w:rPr>
          <w:szCs w:val="28"/>
        </w:rPr>
        <w:t>обращения</w:t>
      </w:r>
      <w:r>
        <w:rPr>
          <w:szCs w:val="28"/>
        </w:rPr>
        <w:t xml:space="preserve"> </w:t>
      </w:r>
      <w:r w:rsidR="0029660E">
        <w:rPr>
          <w:szCs w:val="28"/>
        </w:rPr>
        <w:t>до 16 августа 2026 года.</w:t>
      </w:r>
    </w:p>
    <w:p w14:paraId="62C1AC97" w14:textId="793869B5" w:rsidR="009778F1" w:rsidRPr="009778F1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</w:p>
    <w:p w14:paraId="6C84C88F" w14:textId="4357BEF8" w:rsidR="00A534AE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F22748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5855F0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960D73B" w14:textId="17DC0A3B" w:rsidR="00D125D0" w:rsidRPr="00A534AE" w:rsidRDefault="00F22748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lastRenderedPageBreak/>
        <w:t>Возложить к</w:t>
      </w:r>
      <w:r w:rsidR="00A534AE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B60785" w14:textId="77777777" w:rsidR="003312DD" w:rsidRDefault="003312DD">
      <w:r>
        <w:separator/>
      </w:r>
    </w:p>
  </w:endnote>
  <w:endnote w:type="continuationSeparator" w:id="0">
    <w:p w14:paraId="0997DE35" w14:textId="77777777" w:rsidR="003312DD" w:rsidRDefault="00331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E5596" w14:textId="77777777" w:rsidR="003312DD" w:rsidRDefault="003312DD">
      <w:r>
        <w:separator/>
      </w:r>
    </w:p>
  </w:footnote>
  <w:footnote w:type="continuationSeparator" w:id="0">
    <w:p w14:paraId="6E036B14" w14:textId="77777777" w:rsidR="003312DD" w:rsidRDefault="00331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0644"/>
    <w:rsid w:val="00012A16"/>
    <w:rsid w:val="000137D7"/>
    <w:rsid w:val="00013EBB"/>
    <w:rsid w:val="00035ABC"/>
    <w:rsid w:val="00051066"/>
    <w:rsid w:val="00085DCE"/>
    <w:rsid w:val="000B4A0E"/>
    <w:rsid w:val="000D75F1"/>
    <w:rsid w:val="000E3AFE"/>
    <w:rsid w:val="00107496"/>
    <w:rsid w:val="00123567"/>
    <w:rsid w:val="001243E3"/>
    <w:rsid w:val="00124589"/>
    <w:rsid w:val="00125315"/>
    <w:rsid w:val="00136659"/>
    <w:rsid w:val="00143F5C"/>
    <w:rsid w:val="00155809"/>
    <w:rsid w:val="0015702F"/>
    <w:rsid w:val="00166989"/>
    <w:rsid w:val="0017083F"/>
    <w:rsid w:val="00170D09"/>
    <w:rsid w:val="00194591"/>
    <w:rsid w:val="001E41B4"/>
    <w:rsid w:val="001E44B3"/>
    <w:rsid w:val="001E4F8C"/>
    <w:rsid w:val="001E6827"/>
    <w:rsid w:val="001F2A74"/>
    <w:rsid w:val="00205244"/>
    <w:rsid w:val="0020652C"/>
    <w:rsid w:val="0021074E"/>
    <w:rsid w:val="002112BC"/>
    <w:rsid w:val="0023078C"/>
    <w:rsid w:val="00230ACE"/>
    <w:rsid w:val="00232907"/>
    <w:rsid w:val="00232F00"/>
    <w:rsid w:val="00236AEA"/>
    <w:rsid w:val="002407F4"/>
    <w:rsid w:val="00251061"/>
    <w:rsid w:val="00254CB7"/>
    <w:rsid w:val="00255412"/>
    <w:rsid w:val="00255B6B"/>
    <w:rsid w:val="00266D61"/>
    <w:rsid w:val="0029660E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1188A"/>
    <w:rsid w:val="00315429"/>
    <w:rsid w:val="0032570C"/>
    <w:rsid w:val="003312DD"/>
    <w:rsid w:val="00331EFD"/>
    <w:rsid w:val="00332919"/>
    <w:rsid w:val="00346EE6"/>
    <w:rsid w:val="0036163B"/>
    <w:rsid w:val="00367C21"/>
    <w:rsid w:val="00380407"/>
    <w:rsid w:val="00382DEA"/>
    <w:rsid w:val="00382EC6"/>
    <w:rsid w:val="00385F5E"/>
    <w:rsid w:val="00396177"/>
    <w:rsid w:val="003A3CBB"/>
    <w:rsid w:val="003B198C"/>
    <w:rsid w:val="003C3B72"/>
    <w:rsid w:val="003D55C5"/>
    <w:rsid w:val="003E7736"/>
    <w:rsid w:val="004005D2"/>
    <w:rsid w:val="00450B5A"/>
    <w:rsid w:val="004525F4"/>
    <w:rsid w:val="00481314"/>
    <w:rsid w:val="00485FE4"/>
    <w:rsid w:val="00487787"/>
    <w:rsid w:val="004941BE"/>
    <w:rsid w:val="004A3F57"/>
    <w:rsid w:val="004B052C"/>
    <w:rsid w:val="004C1BC7"/>
    <w:rsid w:val="004C6585"/>
    <w:rsid w:val="004D1CCD"/>
    <w:rsid w:val="004D4444"/>
    <w:rsid w:val="004E0428"/>
    <w:rsid w:val="00503387"/>
    <w:rsid w:val="005039A7"/>
    <w:rsid w:val="00512D15"/>
    <w:rsid w:val="00525A05"/>
    <w:rsid w:val="005522B1"/>
    <w:rsid w:val="0055506B"/>
    <w:rsid w:val="005662E7"/>
    <w:rsid w:val="005855F0"/>
    <w:rsid w:val="00586006"/>
    <w:rsid w:val="00586421"/>
    <w:rsid w:val="0058674F"/>
    <w:rsid w:val="005B18A2"/>
    <w:rsid w:val="005C547B"/>
    <w:rsid w:val="005E5CB3"/>
    <w:rsid w:val="006304A1"/>
    <w:rsid w:val="0063749F"/>
    <w:rsid w:val="00637EEB"/>
    <w:rsid w:val="006635AC"/>
    <w:rsid w:val="00695EF5"/>
    <w:rsid w:val="00696C01"/>
    <w:rsid w:val="00697FD5"/>
    <w:rsid w:val="006A0EFA"/>
    <w:rsid w:val="006A2C0F"/>
    <w:rsid w:val="006A34F1"/>
    <w:rsid w:val="006C04CD"/>
    <w:rsid w:val="006D731C"/>
    <w:rsid w:val="006E676C"/>
    <w:rsid w:val="006E6F48"/>
    <w:rsid w:val="006F01F2"/>
    <w:rsid w:val="006F56EC"/>
    <w:rsid w:val="007002AC"/>
    <w:rsid w:val="00705EC2"/>
    <w:rsid w:val="007306CC"/>
    <w:rsid w:val="00743020"/>
    <w:rsid w:val="00756AB6"/>
    <w:rsid w:val="00761140"/>
    <w:rsid w:val="00761C6D"/>
    <w:rsid w:val="00766C2A"/>
    <w:rsid w:val="00767633"/>
    <w:rsid w:val="00767CCA"/>
    <w:rsid w:val="00785D6B"/>
    <w:rsid w:val="007A6D02"/>
    <w:rsid w:val="007A6DA7"/>
    <w:rsid w:val="007C501C"/>
    <w:rsid w:val="007D2EE0"/>
    <w:rsid w:val="007D3CFC"/>
    <w:rsid w:val="007E22A7"/>
    <w:rsid w:val="007F15FF"/>
    <w:rsid w:val="00813760"/>
    <w:rsid w:val="0081702C"/>
    <w:rsid w:val="00827409"/>
    <w:rsid w:val="00856384"/>
    <w:rsid w:val="00860E22"/>
    <w:rsid w:val="0086181C"/>
    <w:rsid w:val="00873008"/>
    <w:rsid w:val="008858AC"/>
    <w:rsid w:val="00887EF5"/>
    <w:rsid w:val="008A4A13"/>
    <w:rsid w:val="008A5E8F"/>
    <w:rsid w:val="008B0005"/>
    <w:rsid w:val="008E5964"/>
    <w:rsid w:val="008F5567"/>
    <w:rsid w:val="00907B35"/>
    <w:rsid w:val="00911625"/>
    <w:rsid w:val="00917DC1"/>
    <w:rsid w:val="00924370"/>
    <w:rsid w:val="009244BF"/>
    <w:rsid w:val="00946A98"/>
    <w:rsid w:val="00950393"/>
    <w:rsid w:val="00960F1B"/>
    <w:rsid w:val="00971A07"/>
    <w:rsid w:val="00975170"/>
    <w:rsid w:val="009778F1"/>
    <w:rsid w:val="0099460C"/>
    <w:rsid w:val="009A4C74"/>
    <w:rsid w:val="009B0A61"/>
    <w:rsid w:val="009B2461"/>
    <w:rsid w:val="009B4EA1"/>
    <w:rsid w:val="009B7D0F"/>
    <w:rsid w:val="009C1E3A"/>
    <w:rsid w:val="009C6B48"/>
    <w:rsid w:val="009F7F31"/>
    <w:rsid w:val="00A00793"/>
    <w:rsid w:val="00A106C8"/>
    <w:rsid w:val="00A10962"/>
    <w:rsid w:val="00A10C59"/>
    <w:rsid w:val="00A124DB"/>
    <w:rsid w:val="00A12FF0"/>
    <w:rsid w:val="00A17511"/>
    <w:rsid w:val="00A31224"/>
    <w:rsid w:val="00A32F28"/>
    <w:rsid w:val="00A354F7"/>
    <w:rsid w:val="00A42665"/>
    <w:rsid w:val="00A45148"/>
    <w:rsid w:val="00A529EE"/>
    <w:rsid w:val="00A534AE"/>
    <w:rsid w:val="00A5644C"/>
    <w:rsid w:val="00A678FB"/>
    <w:rsid w:val="00A67D26"/>
    <w:rsid w:val="00A777DB"/>
    <w:rsid w:val="00A866DC"/>
    <w:rsid w:val="00A933B8"/>
    <w:rsid w:val="00A934FC"/>
    <w:rsid w:val="00AB2627"/>
    <w:rsid w:val="00AD5CB1"/>
    <w:rsid w:val="00B00410"/>
    <w:rsid w:val="00B03757"/>
    <w:rsid w:val="00B06EF1"/>
    <w:rsid w:val="00B1160A"/>
    <w:rsid w:val="00B11B42"/>
    <w:rsid w:val="00B122C9"/>
    <w:rsid w:val="00B237E4"/>
    <w:rsid w:val="00B35C5A"/>
    <w:rsid w:val="00B77D98"/>
    <w:rsid w:val="00BA2595"/>
    <w:rsid w:val="00BA4552"/>
    <w:rsid w:val="00BA733A"/>
    <w:rsid w:val="00BA7FB1"/>
    <w:rsid w:val="00BB4BEE"/>
    <w:rsid w:val="00BD71F6"/>
    <w:rsid w:val="00BE1B02"/>
    <w:rsid w:val="00C024E7"/>
    <w:rsid w:val="00C11D9E"/>
    <w:rsid w:val="00C20938"/>
    <w:rsid w:val="00C2326C"/>
    <w:rsid w:val="00C42560"/>
    <w:rsid w:val="00C46AF5"/>
    <w:rsid w:val="00C47757"/>
    <w:rsid w:val="00C80DDD"/>
    <w:rsid w:val="00C82016"/>
    <w:rsid w:val="00C944AA"/>
    <w:rsid w:val="00C95C36"/>
    <w:rsid w:val="00CB3840"/>
    <w:rsid w:val="00CC2B8D"/>
    <w:rsid w:val="00CC46BF"/>
    <w:rsid w:val="00CF0A26"/>
    <w:rsid w:val="00D125D0"/>
    <w:rsid w:val="00D305C8"/>
    <w:rsid w:val="00D40C56"/>
    <w:rsid w:val="00D42B34"/>
    <w:rsid w:val="00D6540C"/>
    <w:rsid w:val="00D715AA"/>
    <w:rsid w:val="00D81BB7"/>
    <w:rsid w:val="00DA1316"/>
    <w:rsid w:val="00DE271F"/>
    <w:rsid w:val="00DE48F3"/>
    <w:rsid w:val="00DE4F23"/>
    <w:rsid w:val="00DE66A8"/>
    <w:rsid w:val="00DF18DF"/>
    <w:rsid w:val="00DF45D4"/>
    <w:rsid w:val="00E11D12"/>
    <w:rsid w:val="00E17299"/>
    <w:rsid w:val="00E225CF"/>
    <w:rsid w:val="00E41991"/>
    <w:rsid w:val="00E53A55"/>
    <w:rsid w:val="00E71EEE"/>
    <w:rsid w:val="00E843B9"/>
    <w:rsid w:val="00E94CE5"/>
    <w:rsid w:val="00EA15C7"/>
    <w:rsid w:val="00EB120E"/>
    <w:rsid w:val="00EB2A6A"/>
    <w:rsid w:val="00EB63F9"/>
    <w:rsid w:val="00EF43AB"/>
    <w:rsid w:val="00EF7319"/>
    <w:rsid w:val="00F12043"/>
    <w:rsid w:val="00F20C65"/>
    <w:rsid w:val="00F22748"/>
    <w:rsid w:val="00F247AF"/>
    <w:rsid w:val="00F26A3D"/>
    <w:rsid w:val="00F3437B"/>
    <w:rsid w:val="00F37867"/>
    <w:rsid w:val="00F41807"/>
    <w:rsid w:val="00F5233A"/>
    <w:rsid w:val="00F8420C"/>
    <w:rsid w:val="00FC05F7"/>
    <w:rsid w:val="00FC0C2C"/>
    <w:rsid w:val="00FC1F1E"/>
    <w:rsid w:val="00FC27B6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1E501-EE08-4BD5-BCC5-36142D8E8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2026-08-11T04:23:00Z</cp:lastPrinted>
  <dcterms:created xsi:type="dcterms:W3CDTF">2026-08-11T04:24:00Z</dcterms:created>
  <dcterms:modified xsi:type="dcterms:W3CDTF">2026-08-11T04:24:00Z</dcterms:modified>
</cp:coreProperties>
</file>