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DF99168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3276600" cy="108585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5CDE4" w14:textId="0D8A970A" w:rsidR="00A534AE" w:rsidRPr="00A1662E" w:rsidRDefault="00A534A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bookmarkStart w:id="0" w:name="_Hlk203986191"/>
                            <w:r w:rsidR="00A42665">
                              <w:rPr>
                                <w:b/>
                                <w:szCs w:val="28"/>
                              </w:rPr>
      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      </w:r>
                          </w:p>
                          <w:bookmarkEnd w:id="0"/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58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" filled="f" stroked="f">
                <v:textbox inset="0,0,0,0">
                  <w:txbxContent>
                    <w:p w14:paraId="79D5CDE4" w14:textId="0D8A970A" w:rsidR="00A534AE" w:rsidRPr="00A1662E" w:rsidRDefault="00A534A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bookmarkStart w:id="1" w:name="_Hlk203986191"/>
                      <w:r w:rsidR="00A42665">
                        <w:rPr>
                          <w:b/>
                          <w:szCs w:val="28"/>
                        </w:rPr>
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</w:r>
                    </w:p>
                    <w:bookmarkEnd w:id="1"/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54167682" w:rsidR="00975170" w:rsidRPr="00512D15" w:rsidRDefault="00EF6F71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2976DB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05B3FA0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54167682" w:rsidR="00975170" w:rsidRPr="00512D15" w:rsidRDefault="00EF6F71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2976DB"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26B30050" w:rsidR="00975170" w:rsidRPr="00512D15" w:rsidRDefault="00AF094D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121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1A3A46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C07CE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26B30050" w:rsidR="00975170" w:rsidRPr="00512D15" w:rsidRDefault="00AF094D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121</w:t>
                      </w:r>
                      <w:r w:rsidR="00A534AE">
                        <w:rPr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1A3A46"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43806A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473F397E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4FF52AE8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75C4ACFB" w14:textId="0C712D03" w:rsidR="00A534AE" w:rsidRDefault="002976DB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F05350">
        <w:t>29</w:t>
      </w:r>
      <w:r w:rsidR="00E94CE5">
        <w:t xml:space="preserve">.07.2025 г. </w:t>
      </w:r>
      <w:r w:rsidR="00A42665">
        <w:t xml:space="preserve">поступила жалоба </w:t>
      </w:r>
      <w:r w:rsidR="00B03757">
        <w:t xml:space="preserve"> </w:t>
      </w:r>
      <w:bookmarkStart w:id="1" w:name="_Hlk203998190"/>
      <w:r w:rsidR="00A42665" w:rsidRPr="00A42665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bookmarkEnd w:id="1"/>
      <w:r w:rsidR="00A42665" w:rsidRPr="00A42665">
        <w:t xml:space="preserve"> </w:t>
      </w:r>
      <w:r w:rsidR="00E225CF">
        <w:t>(далее – Заявитель)</w:t>
      </w:r>
      <w:r w:rsidR="00A42665">
        <w:t xml:space="preserve"> о распространении кандидатом в депутаты Березниковской городской Думы восьмого созыва по одномандатному избирательному округу №</w:t>
      </w:r>
      <w:r w:rsidR="00667A3A">
        <w:t>2</w:t>
      </w:r>
      <w:r w:rsidR="00A42665">
        <w:t xml:space="preserve"> </w:t>
      </w:r>
      <w:r w:rsidR="00667A3A">
        <w:t>Соловьем И.В.</w:t>
      </w:r>
      <w:r w:rsidR="00A42665">
        <w:t xml:space="preserve"> печатного материала</w:t>
      </w:r>
      <w:r w:rsidR="00F05350">
        <w:t xml:space="preserve"> с нарушением</w:t>
      </w:r>
      <w:r w:rsidR="00A42665">
        <w:t xml:space="preserve"> законодательства о выборах.</w:t>
      </w:r>
    </w:p>
    <w:p w14:paraId="7055DD8A" w14:textId="30BF4F03" w:rsidR="00766C2A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Заявитель указывает, </w:t>
      </w:r>
      <w:r w:rsidR="00833BAF">
        <w:t xml:space="preserve">что </w:t>
      </w:r>
      <w:r w:rsidR="00833BAF" w:rsidRPr="00833BAF">
        <w:t>29 июля 2025 года на входных дверях подъездов жилых домов № 39 и 41 по пр. Ленина размещены плакаты-объявления о проведении встреч с избирателями кандидатом в депутаты Березниковской городской думы Соловьем Игорем Васильевичем. На данных плакатах помещено фотоизображение кандидата Соловья И.В. с надписью «Народный депутат» и логотип</w:t>
      </w:r>
      <w:r w:rsidR="0029210B">
        <w:t>ом</w:t>
      </w:r>
      <w:r w:rsidR="00833BAF" w:rsidRPr="00833BAF">
        <w:t xml:space="preserve"> Политической партии «НОВЫЕ ЛЮДИ»</w:t>
      </w:r>
      <w:r w:rsidR="00833BAF">
        <w:t>.</w:t>
      </w:r>
    </w:p>
    <w:p w14:paraId="7485E3F1" w14:textId="05D5572F" w:rsidR="00C47757" w:rsidRDefault="00C47757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По мнению </w:t>
      </w:r>
      <w:r w:rsidR="00833BAF">
        <w:t>заявителя</w:t>
      </w:r>
      <w:r w:rsidR="00833BAF" w:rsidRPr="00833BAF">
        <w:t xml:space="preserve"> распространяемые кандидатом Соловьем И.В. печатные материалы обладают</w:t>
      </w:r>
      <w:r w:rsidR="00AF094D">
        <w:t xml:space="preserve"> </w:t>
      </w:r>
      <w:r w:rsidR="00833BAF" w:rsidRPr="00833BAF">
        <w:t xml:space="preserve">признаками предвыборной агитации, поскольку содержат явное выражение предпочтения конкретному лицу, содержат информацию, в которой явно преобладают сведения об этом лице в сочетании с позитивным изображением надписью «Народный депутат» и логотипом общественного объединения, выдвинувшего данного кандидата. Кроме того, посредством данного печатного материала распространяется информация о деятельности лица в качестве кандидата, помещенного на этих материалах, не связанной с его профессиональной деятельностью или исполнением им своих служебных (должностных) обязанностей. </w:t>
      </w:r>
    </w:p>
    <w:p w14:paraId="07DC9CE4" w14:textId="07BB67C0" w:rsidR="00A8152C" w:rsidRPr="00C944AA" w:rsidRDefault="00A8152C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полагает</w:t>
      </w:r>
      <w:r w:rsidR="00833BAF">
        <w:t xml:space="preserve"> что </w:t>
      </w:r>
      <w:r w:rsidR="00833BAF" w:rsidRPr="00833BAF">
        <w:t>указанный печатный материал, распространяемый кандидатом Соловьем И.В., по сути является агитационным, его изготовление и распространение должно отвечать требованиям ч. 3 и 4 ст. 53 Закона Пермского края. Соответствующие сведения об изготовлении данного печатного материала и его оплате из избирательного фонда кандидата указанный материал не содержит, исходя из чего есть все основания полагать, что его изготовление не оплачено из избирательного фонда кандидата</w:t>
      </w:r>
      <w:r>
        <w:t>.</w:t>
      </w:r>
    </w:p>
    <w:p w14:paraId="262634D9" w14:textId="77777777" w:rsidR="00833BAF" w:rsidRDefault="00A534AE" w:rsidP="00833BAF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просит</w:t>
      </w:r>
      <w:r w:rsidR="00833BAF">
        <w:t>:</w:t>
      </w:r>
    </w:p>
    <w:p w14:paraId="086029D2" w14:textId="67AAFFDA" w:rsidR="00833BAF" w:rsidRDefault="00833BAF" w:rsidP="00833BAF">
      <w:pPr>
        <w:suppressAutoHyphens/>
        <w:autoSpaceDE w:val="0"/>
        <w:autoSpaceDN w:val="0"/>
        <w:adjustRightInd w:val="0"/>
        <w:ind w:firstLine="539"/>
        <w:jc w:val="both"/>
      </w:pPr>
      <w:r>
        <w:lastRenderedPageBreak/>
        <w:t>1. Признать незаконным печатный материал – плакат с объявлением о встрече кандидата Соловья И.В. с избирателями, содержащий фотоизображение кандидата в депутаты Березниковской городской думы восьмого созыва Соловья Игоря Васильевича, выдвинутого избирательным объединением – Региональным отделением в Пермском крае Политической партии "НОВЫЕ ЛЮДИ" по избирательному округу № 2 и логотип Политической партии «НОВЫЕ ЛЮДИ», ввиду нарушения порядка его изготовления и распространения;</w:t>
      </w:r>
    </w:p>
    <w:p w14:paraId="5D871869" w14:textId="2A185C3F" w:rsidR="00203C6C" w:rsidRDefault="00833BAF" w:rsidP="00833BAF">
      <w:pPr>
        <w:suppressAutoHyphens/>
        <w:autoSpaceDE w:val="0"/>
        <w:autoSpaceDN w:val="0"/>
        <w:adjustRightInd w:val="0"/>
        <w:ind w:firstLine="539"/>
        <w:jc w:val="both"/>
      </w:pPr>
      <w:r>
        <w:t>2. В соответствии с п. 8 ст. 56 Федерального закона, обратиться в правоохранительные органы с представлением о пресечении противоправной агитационной деятельности, об изъятии незаконного печатного материала и об установлении и привлечении лиц, причастных к данной незаконной деятельности, к ответственности в соответствии с законодательством Российской Федерации</w:t>
      </w:r>
      <w:r w:rsidR="007E0A2B">
        <w:t>.</w:t>
      </w:r>
    </w:p>
    <w:p w14:paraId="1ED32BFD" w14:textId="623CF07B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 заявлению приложены</w:t>
      </w:r>
      <w:r w:rsidR="00766C2A">
        <w:t>:</w:t>
      </w:r>
      <w:r>
        <w:t xml:space="preserve"> </w:t>
      </w:r>
      <w:bookmarkStart w:id="2" w:name="_Hlk175051396"/>
      <w:r w:rsidR="006D731C">
        <w:t xml:space="preserve">фотографии </w:t>
      </w:r>
      <w:bookmarkEnd w:id="2"/>
      <w:r w:rsidR="006D731C">
        <w:t xml:space="preserve">материалов и мест их размещения на </w:t>
      </w:r>
      <w:r w:rsidR="0049369A">
        <w:t>9</w:t>
      </w:r>
      <w:r w:rsidR="006D731C">
        <w:t xml:space="preserve"> л</w:t>
      </w:r>
      <w:r w:rsidR="007A6D02">
        <w:t>.</w:t>
      </w:r>
    </w:p>
    <w:p w14:paraId="264B4AB3" w14:textId="5E277F93" w:rsidR="00A534AE" w:rsidRDefault="00203C6C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Соловью И.В.</w:t>
      </w:r>
      <w:r w:rsidR="00A534AE" w:rsidRPr="00F22E45">
        <w:t xml:space="preserve"> </w:t>
      </w:r>
      <w:r w:rsidR="00A534AE">
        <w:t>направлены уведомления о поступившей жалобе, предложено представить пояснения по фактам, изложенным в жалобе.</w:t>
      </w:r>
    </w:p>
    <w:p w14:paraId="6DF8039F" w14:textId="6483CF58" w:rsidR="00B03757" w:rsidRDefault="00B03757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В пояснениях </w:t>
      </w:r>
      <w:r w:rsidR="00203C6C">
        <w:t>Соловей И.В.</w:t>
      </w:r>
      <w:r>
        <w:t xml:space="preserve"> сообщает</w:t>
      </w:r>
      <w:r w:rsidR="00833BAF">
        <w:t>, что отношения к изготовлению и распространению данной печатной продукции отношения не имеет</w:t>
      </w:r>
      <w:r>
        <w:t xml:space="preserve">. </w:t>
      </w:r>
    </w:p>
    <w:p w14:paraId="2BD61648" w14:textId="468C9FB8" w:rsidR="009A4C74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Комиссия, рассмотрев обращение</w:t>
      </w:r>
      <w:r w:rsidR="008F5567">
        <w:t xml:space="preserve"> </w:t>
      </w:r>
      <w:r w:rsidR="008F5567" w:rsidRPr="008F5567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r>
        <w:t xml:space="preserve">, </w:t>
      </w:r>
      <w:r w:rsidR="007306CC">
        <w:t xml:space="preserve">приложенные </w:t>
      </w:r>
      <w:r w:rsidR="00E225CF">
        <w:t>фотоматериалы</w:t>
      </w:r>
      <w:r w:rsidR="007306CC">
        <w:t xml:space="preserve">, </w:t>
      </w:r>
      <w:r>
        <w:t>пояс</w:t>
      </w:r>
      <w:r w:rsidR="00CF1CEA">
        <w:t>нения Соловья И.В.</w:t>
      </w:r>
      <w:r>
        <w:t>, в рамках установленных компетенций установила следующее.</w:t>
      </w:r>
    </w:p>
    <w:p w14:paraId="64C74345" w14:textId="77777777" w:rsidR="001205A9" w:rsidRDefault="001205A9" w:rsidP="001205A9">
      <w:pPr>
        <w:suppressAutoHyphens/>
        <w:autoSpaceDE w:val="0"/>
        <w:autoSpaceDN w:val="0"/>
        <w:adjustRightInd w:val="0"/>
        <w:ind w:firstLine="539"/>
        <w:jc w:val="both"/>
      </w:pPr>
      <w:r>
        <w:t>В соответствии с частью 4 статьи 2 Федерального закона</w:t>
      </w:r>
      <w:r w:rsidRPr="004005D2">
        <w:t xml:space="preserve"> от 12.06.2002 N 67-ФЗ "Об основных гарантиях избирательных прав и права на участие в референдуме граждан Российской Федерации"</w:t>
      </w:r>
      <w:r>
        <w:t xml:space="preserve"> (далее – Федеральный закон) </w:t>
      </w:r>
      <w:r w:rsidRPr="004005D2">
        <w:t>агитация предвыборная (предвыборная агитация) - деятельность, осуществляемая в период избирательной кампании и имеющая целью побудить или побуждающая избирателей к голосованию за кандидата, кандидатов, список, списки кандидатов или против него (них)</w:t>
      </w:r>
      <w:r>
        <w:t>.</w:t>
      </w:r>
    </w:p>
    <w:p w14:paraId="5CA2D165" w14:textId="046352EE" w:rsidR="0029210B" w:rsidRDefault="0029210B" w:rsidP="009778F1">
      <w:pPr>
        <w:suppressAutoHyphens/>
        <w:autoSpaceDE w:val="0"/>
        <w:autoSpaceDN w:val="0"/>
        <w:adjustRightInd w:val="0"/>
        <w:ind w:firstLine="539"/>
        <w:jc w:val="both"/>
      </w:pPr>
      <w:r w:rsidRPr="00010F33">
        <w:t>Печатны</w:t>
      </w:r>
      <w:r>
        <w:t>й</w:t>
      </w:r>
      <w:r w:rsidRPr="00010F33">
        <w:t xml:space="preserve"> материал</w:t>
      </w:r>
      <w:r w:rsidR="00A463E7">
        <w:t xml:space="preserve"> – объявление о встречах с избирателями</w:t>
      </w:r>
      <w:r w:rsidRPr="00010F33">
        <w:t xml:space="preserve"> </w:t>
      </w:r>
      <w:bookmarkStart w:id="3" w:name="_Hlk204085486"/>
      <w:r>
        <w:t xml:space="preserve">с изображением кандидата </w:t>
      </w:r>
      <w:r w:rsidRPr="00833BAF">
        <w:t>Соловья И.В. с надписью «Народный депутат» и логотип</w:t>
      </w:r>
      <w:r>
        <w:t>ом</w:t>
      </w:r>
      <w:r w:rsidRPr="00833BAF">
        <w:t xml:space="preserve"> Политической партии «НОВЫЕ ЛЮДИ»</w:t>
      </w:r>
      <w:r>
        <w:t xml:space="preserve"> </w:t>
      </w:r>
      <w:r w:rsidRPr="00010F33">
        <w:t>не мо</w:t>
      </w:r>
      <w:r>
        <w:t>жет</w:t>
      </w:r>
      <w:r w:rsidRPr="00010F33">
        <w:t xml:space="preserve"> быть квалифицирован как агитационный печатный материал</w:t>
      </w:r>
      <w:bookmarkEnd w:id="3"/>
      <w:r>
        <w:t>.</w:t>
      </w:r>
    </w:p>
    <w:p w14:paraId="4B8AAC1C" w14:textId="1DE3F9AB" w:rsidR="005C547B" w:rsidRDefault="005C547B" w:rsidP="005C547B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29210B">
        <w:t>месте с тем, в</w:t>
      </w:r>
      <w:r>
        <w:t xml:space="preserve"> соответствии с пунктом 4 статьи 56 </w:t>
      </w:r>
      <w:r w:rsidR="009B6A71" w:rsidRPr="00755600">
        <w:t xml:space="preserve">Федерального закона </w:t>
      </w:r>
      <w:r w:rsidR="009B6A71">
        <w:t>на условиях оплаты за счет средств соответствующего избирательного фонда</w:t>
      </w:r>
      <w:r w:rsidRPr="005C547B">
        <w:t xml:space="preserve"> могут размещаться объявления (иная информация) о связанной с выборами деятельности избирательного объединения, кандидата при условии указания в объявлении (иной информации) сведений, из средств избирательного фонда какого избирательного объединения, какого кандидата оплачено их размещение.</w:t>
      </w:r>
    </w:p>
    <w:p w14:paraId="220922E6" w14:textId="4C10AEEA" w:rsidR="0089515E" w:rsidRDefault="0089515E" w:rsidP="005C547B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Приложенный к жалобе </w:t>
      </w:r>
      <w:bookmarkStart w:id="4" w:name="_Hlk204875742"/>
      <w:r>
        <w:t xml:space="preserve">печатный материал </w:t>
      </w:r>
      <w:bookmarkStart w:id="5" w:name="_Hlk204954281"/>
      <w:r>
        <w:t>с изображением кандидата</w:t>
      </w:r>
      <w:r w:rsidR="00833BAF">
        <w:t xml:space="preserve"> </w:t>
      </w:r>
      <w:r w:rsidR="00833BAF" w:rsidRPr="00833BAF">
        <w:t>Соловья И.В. с надписью «Народный депутат» и логотип</w:t>
      </w:r>
      <w:r w:rsidR="00833BAF">
        <w:t>ом</w:t>
      </w:r>
      <w:r w:rsidR="00833BAF" w:rsidRPr="00833BAF">
        <w:t xml:space="preserve"> Политической партии «НОВЫЕ ЛЮДИ»</w:t>
      </w:r>
      <w:bookmarkEnd w:id="4"/>
      <w:bookmarkEnd w:id="5"/>
      <w:r>
        <w:t xml:space="preserve"> </w:t>
      </w:r>
      <w:r w:rsidR="00833BAF">
        <w:t>не содержит сведений</w:t>
      </w:r>
      <w:r w:rsidR="00833BAF" w:rsidRPr="00833BAF">
        <w:t xml:space="preserve"> </w:t>
      </w:r>
      <w:r w:rsidR="00833BAF" w:rsidRPr="005C547B">
        <w:t xml:space="preserve">из средств избирательного </w:t>
      </w:r>
      <w:r w:rsidR="00833BAF" w:rsidRPr="005C547B">
        <w:lastRenderedPageBreak/>
        <w:t>фонда какого избирательного объединения, какого кандидата оплачено их размещение</w:t>
      </w:r>
      <w:r w:rsidR="00833BAF">
        <w:t>.</w:t>
      </w:r>
    </w:p>
    <w:p w14:paraId="6D9B7702" w14:textId="2697D5DF" w:rsidR="00503387" w:rsidRDefault="0089515E" w:rsidP="0089515E">
      <w:pPr>
        <w:suppressAutoHyphens/>
        <w:autoSpaceDE w:val="0"/>
        <w:autoSpaceDN w:val="0"/>
        <w:adjustRightInd w:val="0"/>
        <w:ind w:firstLine="539"/>
        <w:jc w:val="both"/>
      </w:pPr>
      <w:r>
        <w:rPr>
          <w:szCs w:val="28"/>
        </w:rPr>
        <w:t>Нарушение предусмотренных законодательством о выборах и референдумах условий рекламы предпринимательской и иной деятельности кандидатов, зарегистрированных кандидатов, избирательных объединений, иных лиц и организаций, на рекламирование предпринимательской и иной деятельности которых распространяются требования и ограничения, предусмотренные законодательством о выборах и референдумах образует состав административного правонарушения</w:t>
      </w:r>
      <w:r w:rsidR="0029210B">
        <w:rPr>
          <w:szCs w:val="28"/>
        </w:rPr>
        <w:t>,</w:t>
      </w:r>
      <w:r>
        <w:rPr>
          <w:szCs w:val="28"/>
        </w:rPr>
        <w:t xml:space="preserve"> предусмотренного статьей 5.9 Кодекса об административных правонарушениях</w:t>
      </w:r>
      <w:r w:rsidR="00503387">
        <w:t>.</w:t>
      </w:r>
    </w:p>
    <w:p w14:paraId="00A152A3" w14:textId="3F3F1F1A" w:rsidR="00833BAF" w:rsidRPr="0089515E" w:rsidRDefault="00FB6EE7" w:rsidP="0089515E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>
        <w:t>И</w:t>
      </w:r>
      <w:r w:rsidR="00833BAF">
        <w:t xml:space="preserve">зготовление и размещение печатного материала с изображением кандидата </w:t>
      </w:r>
      <w:r w:rsidR="00833BAF" w:rsidRPr="00833BAF">
        <w:t>Соловья И.В. с надписью: «Народный депутат» и логотип</w:t>
      </w:r>
      <w:r w:rsidR="00833BAF">
        <w:t>ом</w:t>
      </w:r>
      <w:r w:rsidR="00833BAF" w:rsidRPr="00833BAF">
        <w:t xml:space="preserve"> Политической партии «НОВЫЕ ЛЮДИ»</w:t>
      </w:r>
      <w:r w:rsidR="00833BAF">
        <w:t xml:space="preserve"> </w:t>
      </w:r>
      <w:r w:rsidR="00B36CC6">
        <w:t>произведено неустановленными лицами.</w:t>
      </w:r>
    </w:p>
    <w:p w14:paraId="45BB61BB" w14:textId="262C3581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Р</w:t>
      </w:r>
      <w:r w:rsidRPr="00755600">
        <w:t>уководствуясь</w:t>
      </w:r>
      <w:r w:rsidRPr="00E62B7A">
        <w:t xml:space="preserve"> пункт</w:t>
      </w:r>
      <w:r w:rsidR="00450B5A">
        <w:t>ом</w:t>
      </w:r>
      <w:r w:rsidRPr="00E62B7A">
        <w:t xml:space="preserve"> 4</w:t>
      </w:r>
      <w:r w:rsidR="00EC3C8A">
        <w:t>, пунктом 5</w:t>
      </w:r>
      <w:r>
        <w:t xml:space="preserve"> </w:t>
      </w:r>
      <w:r w:rsidRPr="00E62B7A">
        <w:t>статьи 20</w:t>
      </w:r>
      <w:bookmarkStart w:id="6" w:name="_Hlk175060974"/>
      <w:r w:rsidR="00A12FF0">
        <w:t xml:space="preserve"> </w:t>
      </w:r>
      <w:bookmarkStart w:id="7" w:name="_Hlk204952953"/>
      <w:r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6"/>
      <w:bookmarkEnd w:id="7"/>
    </w:p>
    <w:p w14:paraId="1325C643" w14:textId="77777777" w:rsidR="00A10C59" w:rsidRDefault="00A10C59" w:rsidP="00A534AE">
      <w:pPr>
        <w:suppressAutoHyphens/>
        <w:autoSpaceDE w:val="0"/>
        <w:autoSpaceDN w:val="0"/>
        <w:adjustRightInd w:val="0"/>
        <w:ind w:firstLine="540"/>
        <w:jc w:val="both"/>
      </w:pPr>
    </w:p>
    <w:p w14:paraId="40A12252" w14:textId="02A0CA86" w:rsidR="00A534AE" w:rsidRPr="00755600" w:rsidRDefault="00A12FF0" w:rsidP="00A534AE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решает</w:t>
      </w:r>
      <w:r w:rsidR="00A534AE" w:rsidRPr="00755600">
        <w:rPr>
          <w:szCs w:val="28"/>
        </w:rPr>
        <w:t>:</w:t>
      </w:r>
    </w:p>
    <w:p w14:paraId="00AE770A" w14:textId="77777777" w:rsidR="00A534AE" w:rsidRPr="00755600" w:rsidRDefault="00A534AE" w:rsidP="00A534AE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4A79ECAD" w14:textId="6B4B1B9E" w:rsidR="004D4444" w:rsidRPr="00EC3C8A" w:rsidRDefault="00EC3C8A" w:rsidP="00EC3C8A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bookmarkStart w:id="8" w:name="_Hlk112424831"/>
      <w:r>
        <w:rPr>
          <w:szCs w:val="28"/>
        </w:rPr>
        <w:t>Н</w:t>
      </w:r>
      <w:r w:rsidRPr="00D804B0">
        <w:rPr>
          <w:szCs w:val="28"/>
        </w:rPr>
        <w:t>аправ</w:t>
      </w:r>
      <w:r>
        <w:rPr>
          <w:szCs w:val="28"/>
        </w:rPr>
        <w:t>ить</w:t>
      </w:r>
      <w:r w:rsidRPr="00D804B0">
        <w:rPr>
          <w:szCs w:val="28"/>
        </w:rPr>
        <w:t xml:space="preserve"> </w:t>
      </w:r>
      <w:r>
        <w:rPr>
          <w:szCs w:val="28"/>
        </w:rPr>
        <w:t>жалобу</w:t>
      </w:r>
      <w:r w:rsidRPr="00D804B0">
        <w:rPr>
          <w:szCs w:val="28"/>
        </w:rPr>
        <w:t xml:space="preserve"> в ОМВД </w:t>
      </w:r>
      <w:r>
        <w:rPr>
          <w:szCs w:val="28"/>
        </w:rPr>
        <w:t>России «Березниковский»</w:t>
      </w:r>
      <w:r w:rsidRPr="00D804B0">
        <w:rPr>
          <w:szCs w:val="28"/>
        </w:rPr>
        <w:t xml:space="preserve"> с целью пресечени</w:t>
      </w:r>
      <w:r>
        <w:rPr>
          <w:szCs w:val="28"/>
        </w:rPr>
        <w:t>я</w:t>
      </w:r>
      <w:r w:rsidRPr="00D804B0">
        <w:rPr>
          <w:szCs w:val="28"/>
        </w:rPr>
        <w:t xml:space="preserve"> противоправной деятельности</w:t>
      </w:r>
      <w:r>
        <w:rPr>
          <w:szCs w:val="28"/>
        </w:rPr>
        <w:t xml:space="preserve"> по распространению печатных материалов с нарушением требований </w:t>
      </w:r>
      <w:r w:rsidRPr="004D477C"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  <w:r w:rsidRPr="00D804B0">
        <w:rPr>
          <w:szCs w:val="28"/>
        </w:rPr>
        <w:t xml:space="preserve">, </w:t>
      </w:r>
      <w:r>
        <w:rPr>
          <w:szCs w:val="28"/>
        </w:rPr>
        <w:t xml:space="preserve">установления и </w:t>
      </w:r>
      <w:r w:rsidRPr="00D804B0">
        <w:rPr>
          <w:szCs w:val="28"/>
        </w:rPr>
        <w:t>привлечени</w:t>
      </w:r>
      <w:r>
        <w:rPr>
          <w:szCs w:val="28"/>
        </w:rPr>
        <w:t>я</w:t>
      </w:r>
      <w:r w:rsidRPr="00D804B0">
        <w:rPr>
          <w:szCs w:val="28"/>
        </w:rPr>
        <w:t xml:space="preserve"> виновных лиц к ответственности в соответствии с законодательством Российской Федерации</w:t>
      </w:r>
      <w:r>
        <w:rPr>
          <w:szCs w:val="28"/>
        </w:rPr>
        <w:t>.</w:t>
      </w:r>
    </w:p>
    <w:bookmarkEnd w:id="8"/>
    <w:p w14:paraId="62C1AC97" w14:textId="26A83D88" w:rsidR="009778F1" w:rsidRPr="009778F1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503387">
        <w:rPr>
          <w:szCs w:val="28"/>
        </w:rPr>
        <w:t>.</w:t>
      </w:r>
    </w:p>
    <w:p w14:paraId="6C84C88F" w14:textId="186D714B" w:rsidR="00A534AE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F22748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CA1D85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960D73B" w14:textId="57EF9008" w:rsidR="00D125D0" w:rsidRPr="00A534AE" w:rsidRDefault="001A3A46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CA1D85">
        <w:rPr>
          <w:szCs w:val="28"/>
        </w:rPr>
        <w:t>онтроль</w:t>
      </w:r>
      <w:r w:rsidR="00A534AE" w:rsidRPr="002F1DD3">
        <w:rPr>
          <w:szCs w:val="28"/>
        </w:rPr>
        <w:t xml:space="preserve"> за исполнением настоящего решения на председателя </w:t>
      </w:r>
      <w:r w:rsidR="00F22748"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  <w:bookmarkStart w:id="9" w:name="_GoBack"/>
      <w:bookmarkEnd w:id="9"/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971C16" w14:textId="77777777" w:rsidR="00F22748" w:rsidRDefault="00F22748">
            <w:pPr>
              <w:pStyle w:val="a8"/>
              <w:ind w:firstLine="0"/>
            </w:pPr>
          </w:p>
          <w:p w14:paraId="787F361B" w14:textId="687C535E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EE58315" w14:textId="77777777" w:rsidR="00F22748" w:rsidRDefault="00F22748">
            <w:pPr>
              <w:pStyle w:val="a8"/>
              <w:ind w:firstLine="0"/>
              <w:jc w:val="right"/>
            </w:pPr>
          </w:p>
          <w:p w14:paraId="434BB540" w14:textId="341D30CA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76ABE" w14:textId="77777777" w:rsidR="008B3D3C" w:rsidRDefault="008B3D3C">
      <w:r>
        <w:separator/>
      </w:r>
    </w:p>
  </w:endnote>
  <w:endnote w:type="continuationSeparator" w:id="0">
    <w:p w14:paraId="449A8C54" w14:textId="77777777" w:rsidR="008B3D3C" w:rsidRDefault="008B3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564CE9" w14:textId="77777777" w:rsidR="008B3D3C" w:rsidRDefault="008B3D3C">
      <w:r>
        <w:separator/>
      </w:r>
    </w:p>
  </w:footnote>
  <w:footnote w:type="continuationSeparator" w:id="0">
    <w:p w14:paraId="6CADD5D5" w14:textId="77777777" w:rsidR="008B3D3C" w:rsidRDefault="008B3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47C8FCF5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0F33"/>
    <w:rsid w:val="000137D7"/>
    <w:rsid w:val="00013EBB"/>
    <w:rsid w:val="00035ABC"/>
    <w:rsid w:val="00051066"/>
    <w:rsid w:val="00085DCE"/>
    <w:rsid w:val="000B4A0E"/>
    <w:rsid w:val="000D75F1"/>
    <w:rsid w:val="000E3AFE"/>
    <w:rsid w:val="00107496"/>
    <w:rsid w:val="001205A9"/>
    <w:rsid w:val="00123567"/>
    <w:rsid w:val="001243E3"/>
    <w:rsid w:val="00124589"/>
    <w:rsid w:val="00125315"/>
    <w:rsid w:val="00136659"/>
    <w:rsid w:val="00143F5C"/>
    <w:rsid w:val="00155809"/>
    <w:rsid w:val="00166989"/>
    <w:rsid w:val="0017083F"/>
    <w:rsid w:val="00170D09"/>
    <w:rsid w:val="00194591"/>
    <w:rsid w:val="001A3A46"/>
    <w:rsid w:val="001E44B3"/>
    <w:rsid w:val="001E4F8C"/>
    <w:rsid w:val="001F2A74"/>
    <w:rsid w:val="00203C6C"/>
    <w:rsid w:val="00205244"/>
    <w:rsid w:val="0020652C"/>
    <w:rsid w:val="0021074E"/>
    <w:rsid w:val="002112BC"/>
    <w:rsid w:val="00211C94"/>
    <w:rsid w:val="00230ACE"/>
    <w:rsid w:val="00232907"/>
    <w:rsid w:val="00236AEA"/>
    <w:rsid w:val="00251061"/>
    <w:rsid w:val="00254CB7"/>
    <w:rsid w:val="00255412"/>
    <w:rsid w:val="00255B6B"/>
    <w:rsid w:val="00266D61"/>
    <w:rsid w:val="0029210B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31EFD"/>
    <w:rsid w:val="00346EE6"/>
    <w:rsid w:val="0036163B"/>
    <w:rsid w:val="00367C21"/>
    <w:rsid w:val="00380407"/>
    <w:rsid w:val="00382DEA"/>
    <w:rsid w:val="00382EC6"/>
    <w:rsid w:val="00385F5E"/>
    <w:rsid w:val="00396177"/>
    <w:rsid w:val="003D55C5"/>
    <w:rsid w:val="003E7736"/>
    <w:rsid w:val="003F7057"/>
    <w:rsid w:val="004005D2"/>
    <w:rsid w:val="00427FDE"/>
    <w:rsid w:val="00450B5A"/>
    <w:rsid w:val="004525F4"/>
    <w:rsid w:val="00481314"/>
    <w:rsid w:val="00485FE4"/>
    <w:rsid w:val="00487787"/>
    <w:rsid w:val="0049369A"/>
    <w:rsid w:val="004941BE"/>
    <w:rsid w:val="004A3F57"/>
    <w:rsid w:val="004B052C"/>
    <w:rsid w:val="004C1BC7"/>
    <w:rsid w:val="004C6585"/>
    <w:rsid w:val="004D1CCD"/>
    <w:rsid w:val="004D4444"/>
    <w:rsid w:val="004E0428"/>
    <w:rsid w:val="00503387"/>
    <w:rsid w:val="00512D15"/>
    <w:rsid w:val="00525A05"/>
    <w:rsid w:val="005522B1"/>
    <w:rsid w:val="0055425D"/>
    <w:rsid w:val="005662E7"/>
    <w:rsid w:val="00586421"/>
    <w:rsid w:val="0058674F"/>
    <w:rsid w:val="005B18A2"/>
    <w:rsid w:val="005C547B"/>
    <w:rsid w:val="005E5CB3"/>
    <w:rsid w:val="005F2B34"/>
    <w:rsid w:val="005F617A"/>
    <w:rsid w:val="006304A1"/>
    <w:rsid w:val="00637EEB"/>
    <w:rsid w:val="006635AC"/>
    <w:rsid w:val="00667A3A"/>
    <w:rsid w:val="00695EF5"/>
    <w:rsid w:val="00696C01"/>
    <w:rsid w:val="00697FD5"/>
    <w:rsid w:val="006A0EFA"/>
    <w:rsid w:val="006A2C0F"/>
    <w:rsid w:val="006A34F1"/>
    <w:rsid w:val="006C04CD"/>
    <w:rsid w:val="006D731C"/>
    <w:rsid w:val="006E676C"/>
    <w:rsid w:val="006F01F2"/>
    <w:rsid w:val="007002AC"/>
    <w:rsid w:val="00705EC2"/>
    <w:rsid w:val="007306CC"/>
    <w:rsid w:val="00743020"/>
    <w:rsid w:val="00756AB6"/>
    <w:rsid w:val="00761140"/>
    <w:rsid w:val="00766C2A"/>
    <w:rsid w:val="00767633"/>
    <w:rsid w:val="00787028"/>
    <w:rsid w:val="007A6D02"/>
    <w:rsid w:val="007A6DA7"/>
    <w:rsid w:val="007C501C"/>
    <w:rsid w:val="007D2EE0"/>
    <w:rsid w:val="007E0A2B"/>
    <w:rsid w:val="007E22A7"/>
    <w:rsid w:val="007F15FF"/>
    <w:rsid w:val="00813760"/>
    <w:rsid w:val="0081702C"/>
    <w:rsid w:val="00827409"/>
    <w:rsid w:val="00833BAF"/>
    <w:rsid w:val="00856384"/>
    <w:rsid w:val="00873008"/>
    <w:rsid w:val="008858AC"/>
    <w:rsid w:val="00887EF5"/>
    <w:rsid w:val="0089515E"/>
    <w:rsid w:val="008A5E8F"/>
    <w:rsid w:val="008B0005"/>
    <w:rsid w:val="008B3D3C"/>
    <w:rsid w:val="008D34E5"/>
    <w:rsid w:val="008F5567"/>
    <w:rsid w:val="00907B35"/>
    <w:rsid w:val="00911625"/>
    <w:rsid w:val="00917DC1"/>
    <w:rsid w:val="00924370"/>
    <w:rsid w:val="00960F1B"/>
    <w:rsid w:val="00971A07"/>
    <w:rsid w:val="00975170"/>
    <w:rsid w:val="009778F1"/>
    <w:rsid w:val="0099460C"/>
    <w:rsid w:val="009A4C74"/>
    <w:rsid w:val="009B0A61"/>
    <w:rsid w:val="009B4EA1"/>
    <w:rsid w:val="009B6A71"/>
    <w:rsid w:val="009B7D0F"/>
    <w:rsid w:val="009C1E3A"/>
    <w:rsid w:val="009C6B48"/>
    <w:rsid w:val="00A00793"/>
    <w:rsid w:val="00A10962"/>
    <w:rsid w:val="00A10C59"/>
    <w:rsid w:val="00A12FF0"/>
    <w:rsid w:val="00A17511"/>
    <w:rsid w:val="00A31224"/>
    <w:rsid w:val="00A32F28"/>
    <w:rsid w:val="00A354F7"/>
    <w:rsid w:val="00A42665"/>
    <w:rsid w:val="00A45148"/>
    <w:rsid w:val="00A463E7"/>
    <w:rsid w:val="00A529EE"/>
    <w:rsid w:val="00A534AE"/>
    <w:rsid w:val="00A5644C"/>
    <w:rsid w:val="00A67D26"/>
    <w:rsid w:val="00A777DB"/>
    <w:rsid w:val="00A8152C"/>
    <w:rsid w:val="00A866DC"/>
    <w:rsid w:val="00A933B8"/>
    <w:rsid w:val="00A934FC"/>
    <w:rsid w:val="00AB2627"/>
    <w:rsid w:val="00AD5CB1"/>
    <w:rsid w:val="00AF094D"/>
    <w:rsid w:val="00B03757"/>
    <w:rsid w:val="00B06EF1"/>
    <w:rsid w:val="00B1160A"/>
    <w:rsid w:val="00B11B42"/>
    <w:rsid w:val="00B122C9"/>
    <w:rsid w:val="00B17DF2"/>
    <w:rsid w:val="00B237E4"/>
    <w:rsid w:val="00B35C5A"/>
    <w:rsid w:val="00B36CC6"/>
    <w:rsid w:val="00B5103A"/>
    <w:rsid w:val="00B6517E"/>
    <w:rsid w:val="00B77D98"/>
    <w:rsid w:val="00BA2595"/>
    <w:rsid w:val="00BA733A"/>
    <w:rsid w:val="00BA7FB1"/>
    <w:rsid w:val="00BB4BEE"/>
    <w:rsid w:val="00BD71F6"/>
    <w:rsid w:val="00BE1B02"/>
    <w:rsid w:val="00C024E7"/>
    <w:rsid w:val="00C11D9E"/>
    <w:rsid w:val="00C20938"/>
    <w:rsid w:val="00C2326C"/>
    <w:rsid w:val="00C46AF5"/>
    <w:rsid w:val="00C47757"/>
    <w:rsid w:val="00C80DDD"/>
    <w:rsid w:val="00C82016"/>
    <w:rsid w:val="00C944AA"/>
    <w:rsid w:val="00C95C36"/>
    <w:rsid w:val="00CA1D85"/>
    <w:rsid w:val="00CB3840"/>
    <w:rsid w:val="00CC2B8D"/>
    <w:rsid w:val="00CC46BF"/>
    <w:rsid w:val="00CE7626"/>
    <w:rsid w:val="00CF0A26"/>
    <w:rsid w:val="00CF1CEA"/>
    <w:rsid w:val="00D125D0"/>
    <w:rsid w:val="00D26220"/>
    <w:rsid w:val="00D6540C"/>
    <w:rsid w:val="00D715AA"/>
    <w:rsid w:val="00D81BB7"/>
    <w:rsid w:val="00D83FA9"/>
    <w:rsid w:val="00DA1316"/>
    <w:rsid w:val="00DE48F3"/>
    <w:rsid w:val="00DE4F23"/>
    <w:rsid w:val="00DE66A8"/>
    <w:rsid w:val="00DF18DF"/>
    <w:rsid w:val="00DF45D4"/>
    <w:rsid w:val="00E00F32"/>
    <w:rsid w:val="00E11D12"/>
    <w:rsid w:val="00E13C7A"/>
    <w:rsid w:val="00E17299"/>
    <w:rsid w:val="00E225CF"/>
    <w:rsid w:val="00E22E5A"/>
    <w:rsid w:val="00E41991"/>
    <w:rsid w:val="00E71EEE"/>
    <w:rsid w:val="00E843B9"/>
    <w:rsid w:val="00E94CE5"/>
    <w:rsid w:val="00EB120E"/>
    <w:rsid w:val="00EC3C8A"/>
    <w:rsid w:val="00EF6F71"/>
    <w:rsid w:val="00EF7319"/>
    <w:rsid w:val="00F05350"/>
    <w:rsid w:val="00F12043"/>
    <w:rsid w:val="00F22748"/>
    <w:rsid w:val="00F247AF"/>
    <w:rsid w:val="00F26A3D"/>
    <w:rsid w:val="00F3437B"/>
    <w:rsid w:val="00F41807"/>
    <w:rsid w:val="00F8420C"/>
    <w:rsid w:val="00FB6EE7"/>
    <w:rsid w:val="00FC27B6"/>
    <w:rsid w:val="00FD0BDE"/>
    <w:rsid w:val="00FD0E8F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1F612-029D-4040-8B20-198D5FA96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3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2</cp:revision>
  <cp:lastPrinted>2025-08-01T11:01:00Z</cp:lastPrinted>
  <dcterms:created xsi:type="dcterms:W3CDTF">2025-08-01T11:01:00Z</dcterms:created>
  <dcterms:modified xsi:type="dcterms:W3CDTF">2025-08-01T11:01:00Z</dcterms:modified>
</cp:coreProperties>
</file>